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B3E405" w14:textId="77777777" w:rsidR="00BD3A25" w:rsidRDefault="00BD3A25">
      <w:pPr>
        <w:rPr>
          <w:rFonts w:ascii="HGP教科書体" w:eastAsia="HGP教科書体"/>
          <w:sz w:val="28"/>
          <w:szCs w:val="28"/>
        </w:rPr>
      </w:pPr>
    </w:p>
    <w:p w14:paraId="383F65DD" w14:textId="77777777" w:rsidR="00BD3A25" w:rsidRDefault="00BD3A25">
      <w:pPr>
        <w:rPr>
          <w:rFonts w:ascii="HGP教科書体" w:eastAsia="HGP教科書体"/>
          <w:sz w:val="28"/>
          <w:szCs w:val="28"/>
        </w:rPr>
      </w:pPr>
    </w:p>
    <w:p w14:paraId="7333A526" w14:textId="77777777" w:rsidR="00BD3A25" w:rsidRDefault="00BD3A25">
      <w:pPr>
        <w:rPr>
          <w:rFonts w:ascii="HGP教科書体" w:eastAsia="HGP教科書体"/>
          <w:sz w:val="28"/>
          <w:szCs w:val="28"/>
        </w:rPr>
      </w:pPr>
    </w:p>
    <w:p w14:paraId="5B229723" w14:textId="590D0250" w:rsidR="004F202F" w:rsidRPr="00F93BD5" w:rsidRDefault="00BD3A25" w:rsidP="00F93BD5">
      <w:pPr>
        <w:ind w:firstLineChars="450" w:firstLine="1440"/>
        <w:rPr>
          <w:rFonts w:ascii="HGSｺﾞｼｯｸM" w:eastAsia="HGSｺﾞｼｯｸM" w:hAnsi="HG丸ｺﾞｼｯｸM-PRO"/>
          <w:sz w:val="32"/>
          <w:szCs w:val="32"/>
        </w:rPr>
      </w:pPr>
      <w:r w:rsidRPr="00F93BD5">
        <w:rPr>
          <w:rFonts w:ascii="HGSｺﾞｼｯｸM" w:eastAsia="HGSｺﾞｼｯｸM" w:hAnsi="HG丸ｺﾞｼｯｸM-PRO" w:hint="eastAsia"/>
          <w:sz w:val="32"/>
          <w:szCs w:val="32"/>
        </w:rPr>
        <w:t>北川村立学校の教育職員に関する</w:t>
      </w:r>
      <w:r w:rsidR="004F202F" w:rsidRPr="00F93BD5">
        <w:rPr>
          <w:rFonts w:ascii="HGSｺﾞｼｯｸM" w:eastAsia="HGSｺﾞｼｯｸM" w:hAnsi="HG丸ｺﾞｼｯｸM-PRO" w:hint="eastAsia"/>
          <w:sz w:val="32"/>
          <w:szCs w:val="32"/>
        </w:rPr>
        <w:t xml:space="preserve">　</w:t>
      </w:r>
    </w:p>
    <w:p w14:paraId="1F53A927" w14:textId="2526C364" w:rsidR="003724B1" w:rsidRPr="00F93BD5" w:rsidRDefault="00BD3A25" w:rsidP="00F93BD5">
      <w:pPr>
        <w:ind w:firstLineChars="450" w:firstLine="1440"/>
        <w:rPr>
          <w:rFonts w:ascii="HGSｺﾞｼｯｸM" w:eastAsia="HGSｺﾞｼｯｸM" w:hAnsi="HG丸ｺﾞｼｯｸM-PRO"/>
          <w:sz w:val="32"/>
          <w:szCs w:val="32"/>
        </w:rPr>
      </w:pPr>
      <w:r w:rsidRPr="00F93BD5">
        <w:rPr>
          <w:rFonts w:ascii="HGSｺﾞｼｯｸM" w:eastAsia="HGSｺﾞｼｯｸM" w:hAnsi="HG丸ｺﾞｼｯｸM-PRO" w:hint="eastAsia"/>
          <w:sz w:val="32"/>
          <w:szCs w:val="32"/>
        </w:rPr>
        <w:t>業務量管理・健康確保措置実施計画</w:t>
      </w:r>
    </w:p>
    <w:p w14:paraId="678D0ADE" w14:textId="77777777" w:rsidR="00BD3A25" w:rsidRPr="004F202F" w:rsidRDefault="00BD3A25">
      <w:pPr>
        <w:rPr>
          <w:rFonts w:ascii="HGSｺﾞｼｯｸM" w:eastAsia="HGSｺﾞｼｯｸM" w:hAnsi="HG丸ｺﾞｼｯｸM-PRO"/>
          <w:sz w:val="28"/>
          <w:szCs w:val="28"/>
        </w:rPr>
      </w:pPr>
    </w:p>
    <w:p w14:paraId="28E6CE5A" w14:textId="77777777" w:rsidR="00BD3A25" w:rsidRPr="004F202F" w:rsidRDefault="00BD3A25">
      <w:pPr>
        <w:rPr>
          <w:rFonts w:ascii="HGSｺﾞｼｯｸM" w:eastAsia="HGSｺﾞｼｯｸM" w:hAnsi="HG丸ｺﾞｼｯｸM-PRO"/>
          <w:sz w:val="28"/>
          <w:szCs w:val="28"/>
        </w:rPr>
      </w:pPr>
    </w:p>
    <w:p w14:paraId="0AB204E2" w14:textId="77777777" w:rsidR="005A2419" w:rsidRPr="004F202F" w:rsidRDefault="005A2419">
      <w:pPr>
        <w:rPr>
          <w:rFonts w:ascii="HGSｺﾞｼｯｸM" w:eastAsia="HGSｺﾞｼｯｸM" w:hAnsi="HG丸ｺﾞｼｯｸM-PRO"/>
          <w:sz w:val="28"/>
          <w:szCs w:val="28"/>
        </w:rPr>
      </w:pPr>
    </w:p>
    <w:tbl>
      <w:tblPr>
        <w:tblStyle w:val="aa"/>
        <w:tblW w:w="0" w:type="auto"/>
        <w:tblLook w:val="04A0" w:firstRow="1" w:lastRow="0" w:firstColumn="1" w:lastColumn="0" w:noHBand="0" w:noVBand="1"/>
      </w:tblPr>
      <w:tblGrid>
        <w:gridCol w:w="8494"/>
      </w:tblGrid>
      <w:tr w:rsidR="00BD3A25" w:rsidRPr="004F202F" w14:paraId="293F4DE7" w14:textId="77777777" w:rsidTr="004F202F">
        <w:trPr>
          <w:trHeight w:val="5223"/>
        </w:trPr>
        <w:tc>
          <w:tcPr>
            <w:tcW w:w="8494" w:type="dxa"/>
          </w:tcPr>
          <w:p w14:paraId="007F55F2" w14:textId="77777777" w:rsidR="005A2419" w:rsidRDefault="005A2419" w:rsidP="005A2419">
            <w:pPr>
              <w:jc w:val="center"/>
              <w:rPr>
                <w:rFonts w:ascii="HGSｺﾞｼｯｸM" w:eastAsia="HGSｺﾞｼｯｸM" w:hAnsi="HG丸ｺﾞｼｯｸM-PRO"/>
                <w:sz w:val="28"/>
                <w:szCs w:val="28"/>
              </w:rPr>
            </w:pPr>
          </w:p>
          <w:p w14:paraId="343B65B4" w14:textId="5BBD1945" w:rsidR="005A2419" w:rsidRPr="004F202F" w:rsidRDefault="00BD3A25" w:rsidP="005A2419">
            <w:pPr>
              <w:jc w:val="center"/>
              <w:rPr>
                <w:rFonts w:ascii="HGSｺﾞｼｯｸM" w:eastAsia="HGSｺﾞｼｯｸM" w:hAnsi="HG丸ｺﾞｼｯｸM-PRO"/>
                <w:sz w:val="28"/>
                <w:szCs w:val="28"/>
              </w:rPr>
            </w:pPr>
            <w:r w:rsidRPr="004F202F">
              <w:rPr>
                <w:rFonts w:ascii="HGSｺﾞｼｯｸM" w:eastAsia="HGSｺﾞｼｯｸM" w:hAnsi="HG丸ｺﾞｼｯｸM-PRO" w:hint="eastAsia"/>
                <w:sz w:val="28"/>
                <w:szCs w:val="28"/>
              </w:rPr>
              <w:t>【</w:t>
            </w:r>
            <w:r w:rsidR="00437A8C" w:rsidRPr="004F202F">
              <w:rPr>
                <w:rFonts w:ascii="HGSｺﾞｼｯｸM" w:eastAsia="HGSｺﾞｼｯｸM" w:hAnsi="HG丸ｺﾞｼｯｸM-PRO" w:hint="eastAsia"/>
                <w:sz w:val="28"/>
                <w:szCs w:val="28"/>
              </w:rPr>
              <w:t xml:space="preserve">　</w:t>
            </w:r>
            <w:r w:rsidRPr="004F202F">
              <w:rPr>
                <w:rFonts w:ascii="HGSｺﾞｼｯｸM" w:eastAsia="HGSｺﾞｼｯｸM" w:hAnsi="HG丸ｺﾞｼｯｸM-PRO" w:hint="eastAsia"/>
                <w:sz w:val="28"/>
                <w:szCs w:val="28"/>
              </w:rPr>
              <w:t>目</w:t>
            </w:r>
            <w:r w:rsidR="00437A8C" w:rsidRPr="004F202F">
              <w:rPr>
                <w:rFonts w:ascii="HGSｺﾞｼｯｸM" w:eastAsia="HGSｺﾞｼｯｸM" w:hAnsi="HG丸ｺﾞｼｯｸM-PRO" w:hint="eastAsia"/>
                <w:sz w:val="28"/>
                <w:szCs w:val="28"/>
              </w:rPr>
              <w:t xml:space="preserve">　</w:t>
            </w:r>
            <w:r w:rsidRPr="004F202F">
              <w:rPr>
                <w:rFonts w:ascii="HGSｺﾞｼｯｸM" w:eastAsia="HGSｺﾞｼｯｸM" w:hAnsi="HG丸ｺﾞｼｯｸM-PRO" w:hint="eastAsia"/>
                <w:sz w:val="28"/>
                <w:szCs w:val="28"/>
              </w:rPr>
              <w:t>次</w:t>
            </w:r>
            <w:r w:rsidR="00437A8C" w:rsidRPr="004F202F">
              <w:rPr>
                <w:rFonts w:ascii="HGSｺﾞｼｯｸM" w:eastAsia="HGSｺﾞｼｯｸM" w:hAnsi="HG丸ｺﾞｼｯｸM-PRO" w:hint="eastAsia"/>
                <w:sz w:val="28"/>
                <w:szCs w:val="28"/>
              </w:rPr>
              <w:t xml:space="preserve">　</w:t>
            </w:r>
            <w:r w:rsidRPr="004F202F">
              <w:rPr>
                <w:rFonts w:ascii="HGSｺﾞｼｯｸM" w:eastAsia="HGSｺﾞｼｯｸM" w:hAnsi="HG丸ｺﾞｼｯｸM-PRO" w:hint="eastAsia"/>
                <w:sz w:val="28"/>
                <w:szCs w:val="28"/>
              </w:rPr>
              <w:t>】</w:t>
            </w:r>
          </w:p>
          <w:p w14:paraId="4E3D9B8E" w14:textId="77777777" w:rsidR="00BD3A25" w:rsidRPr="004F202F" w:rsidRDefault="00BD3A25">
            <w:pPr>
              <w:rPr>
                <w:rFonts w:ascii="HGSｺﾞｼｯｸM" w:eastAsia="HGSｺﾞｼｯｸM" w:hAnsi="HG丸ｺﾞｼｯｸM-PRO"/>
                <w:sz w:val="28"/>
                <w:szCs w:val="28"/>
              </w:rPr>
            </w:pPr>
          </w:p>
          <w:p w14:paraId="2C856304" w14:textId="77777777" w:rsidR="00437A8C" w:rsidRPr="004F202F" w:rsidRDefault="00437A8C">
            <w:pPr>
              <w:rPr>
                <w:rFonts w:ascii="HGSｺﾞｼｯｸM" w:eastAsia="HGSｺﾞｼｯｸM" w:hAnsi="HG丸ｺﾞｼｯｸM-PRO"/>
                <w:sz w:val="28"/>
                <w:szCs w:val="28"/>
              </w:rPr>
            </w:pPr>
          </w:p>
          <w:p w14:paraId="14344E6C" w14:textId="42033E6F" w:rsidR="00DA5439" w:rsidRPr="00F93BD5" w:rsidRDefault="00F93BD5" w:rsidP="00F93BD5">
            <w:pPr>
              <w:ind w:firstLineChars="100" w:firstLine="280"/>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１．</w:t>
            </w:r>
            <w:r w:rsidR="00BD3A25" w:rsidRPr="00F93BD5">
              <w:rPr>
                <w:rFonts w:ascii="HGSｺﾞｼｯｸM" w:eastAsia="HGSｺﾞｼｯｸM" w:hAnsi="HG丸ｺﾞｼｯｸM-PRO" w:hint="eastAsia"/>
                <w:sz w:val="28"/>
                <w:szCs w:val="28"/>
              </w:rPr>
              <w:t>計画の趣旨・現</w:t>
            </w:r>
            <w:r w:rsidR="00DA5439" w:rsidRPr="00F93BD5">
              <w:rPr>
                <w:rFonts w:ascii="HGSｺﾞｼｯｸM" w:eastAsia="HGSｺﾞｼｯｸM" w:hAnsi="HG丸ｺﾞｼｯｸM-PRO" w:hint="eastAsia"/>
                <w:sz w:val="28"/>
                <w:szCs w:val="28"/>
              </w:rPr>
              <w:t>状・・・・・</w:t>
            </w:r>
            <w:r w:rsidRPr="00F93BD5">
              <w:rPr>
                <w:rFonts w:ascii="HGSｺﾞｼｯｸM" w:eastAsia="HGSｺﾞｼｯｸM" w:hAnsi="HG丸ｺﾞｼｯｸM-PRO" w:hint="eastAsia"/>
                <w:sz w:val="28"/>
                <w:szCs w:val="28"/>
              </w:rPr>
              <w:t>・・・・・・・・・・１</w:t>
            </w:r>
          </w:p>
          <w:p w14:paraId="35B14107" w14:textId="77777777" w:rsidR="00BD3A25" w:rsidRPr="00F93BD5" w:rsidRDefault="00BD3A25" w:rsidP="00437A8C">
            <w:pPr>
              <w:rPr>
                <w:rFonts w:ascii="HGSｺﾞｼｯｸM" w:eastAsia="HGSｺﾞｼｯｸM" w:hAnsi="HG丸ｺﾞｼｯｸM-PRO"/>
                <w:sz w:val="28"/>
                <w:szCs w:val="28"/>
              </w:rPr>
            </w:pPr>
          </w:p>
          <w:p w14:paraId="6C18816E" w14:textId="19651731" w:rsidR="00BD3A25" w:rsidRPr="00F93BD5" w:rsidRDefault="00F93BD5" w:rsidP="00F93BD5">
            <w:pPr>
              <w:ind w:firstLineChars="100" w:firstLine="280"/>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２．</w:t>
            </w:r>
            <w:r w:rsidR="00BD3A25" w:rsidRPr="00F93BD5">
              <w:rPr>
                <w:rFonts w:ascii="HGSｺﾞｼｯｸM" w:eastAsia="HGSｺﾞｼｯｸM" w:hAnsi="HG丸ｺﾞｼｯｸM-PRO" w:hint="eastAsia"/>
                <w:sz w:val="28"/>
                <w:szCs w:val="28"/>
              </w:rPr>
              <w:t>目</w:t>
            </w:r>
            <w:r w:rsidR="00DA5439" w:rsidRPr="00F93BD5">
              <w:rPr>
                <w:rFonts w:ascii="HGSｺﾞｼｯｸM" w:eastAsia="HGSｺﾞｼｯｸM" w:hAnsi="HG丸ｺﾞｼｯｸM-PRO" w:hint="eastAsia"/>
                <w:sz w:val="28"/>
                <w:szCs w:val="28"/>
              </w:rPr>
              <w:t>標・・・</w:t>
            </w:r>
            <w:r w:rsidRPr="00F93BD5">
              <w:rPr>
                <w:rFonts w:ascii="HGSｺﾞｼｯｸM" w:eastAsia="HGSｺﾞｼｯｸM" w:hAnsi="HG丸ｺﾞｼｯｸM-PRO" w:hint="eastAsia"/>
                <w:sz w:val="28"/>
                <w:szCs w:val="28"/>
              </w:rPr>
              <w:t>・・・・・・・・・・・・・・・・・・２</w:t>
            </w:r>
          </w:p>
          <w:p w14:paraId="032A5BA4" w14:textId="77777777" w:rsidR="00BD3A25" w:rsidRPr="00F93BD5" w:rsidRDefault="00BD3A25" w:rsidP="00BD3A25">
            <w:pPr>
              <w:rPr>
                <w:rFonts w:ascii="HGSｺﾞｼｯｸM" w:eastAsia="HGSｺﾞｼｯｸM" w:hAnsi="HG丸ｺﾞｼｯｸM-PRO"/>
                <w:sz w:val="28"/>
                <w:szCs w:val="28"/>
              </w:rPr>
            </w:pPr>
          </w:p>
          <w:p w14:paraId="0B0A4DAA" w14:textId="09407394" w:rsidR="00BD3A25" w:rsidRPr="00F93BD5" w:rsidRDefault="00F93BD5" w:rsidP="00F93BD5">
            <w:pPr>
              <w:ind w:firstLineChars="100" w:firstLine="280"/>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３．</w:t>
            </w:r>
            <w:r w:rsidR="00BD3A25" w:rsidRPr="00F93BD5">
              <w:rPr>
                <w:rFonts w:ascii="HGSｺﾞｼｯｸM" w:eastAsia="HGSｺﾞｼｯｸM" w:hAnsi="HG丸ｺﾞｼｯｸM-PRO" w:hint="eastAsia"/>
                <w:sz w:val="28"/>
                <w:szCs w:val="28"/>
              </w:rPr>
              <w:t>計画の期</w:t>
            </w:r>
            <w:r w:rsidR="00DA5439" w:rsidRPr="00F93BD5">
              <w:rPr>
                <w:rFonts w:ascii="HGSｺﾞｼｯｸM" w:eastAsia="HGSｺﾞｼｯｸM" w:hAnsi="HG丸ｺﾞｼｯｸM-PRO" w:hint="eastAsia"/>
                <w:sz w:val="28"/>
                <w:szCs w:val="28"/>
              </w:rPr>
              <w:t>間・・</w:t>
            </w:r>
            <w:r w:rsidRPr="00F93BD5">
              <w:rPr>
                <w:rFonts w:ascii="HGSｺﾞｼｯｸM" w:eastAsia="HGSｺﾞｼｯｸM" w:hAnsi="HG丸ｺﾞｼｯｸM-PRO" w:hint="eastAsia"/>
                <w:sz w:val="28"/>
                <w:szCs w:val="28"/>
              </w:rPr>
              <w:t>・・・・・・・・・・・・・・・・２</w:t>
            </w:r>
          </w:p>
          <w:p w14:paraId="2552373F" w14:textId="77777777" w:rsidR="00BD3A25" w:rsidRPr="00F93BD5" w:rsidRDefault="00BD3A25" w:rsidP="00BD3A25">
            <w:pPr>
              <w:rPr>
                <w:rFonts w:ascii="HGSｺﾞｼｯｸM" w:eastAsia="HGSｺﾞｼｯｸM" w:hAnsi="HG丸ｺﾞｼｯｸM-PRO"/>
                <w:sz w:val="28"/>
                <w:szCs w:val="28"/>
              </w:rPr>
            </w:pPr>
          </w:p>
          <w:p w14:paraId="5E1E371B" w14:textId="2F22E82F" w:rsidR="00BD3A25" w:rsidRPr="00F93BD5" w:rsidRDefault="00F93BD5" w:rsidP="00F93BD5">
            <w:pPr>
              <w:ind w:firstLineChars="100" w:firstLine="280"/>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４．</w:t>
            </w:r>
            <w:r w:rsidR="00BD3A25" w:rsidRPr="00F93BD5">
              <w:rPr>
                <w:rFonts w:ascii="HGSｺﾞｼｯｸM" w:eastAsia="HGSｺﾞｼｯｸM" w:hAnsi="HG丸ｺﾞｼｯｸM-PRO" w:hint="eastAsia"/>
                <w:sz w:val="28"/>
                <w:szCs w:val="28"/>
              </w:rPr>
              <w:t>実施する業務量管理・健康確保措置の内容・・・</w:t>
            </w:r>
            <w:r w:rsidRPr="00F93BD5">
              <w:rPr>
                <w:rFonts w:ascii="HGSｺﾞｼｯｸM" w:eastAsia="HGSｺﾞｼｯｸM" w:hAnsi="HG丸ｺﾞｼｯｸM-PRO" w:hint="eastAsia"/>
                <w:sz w:val="28"/>
                <w:szCs w:val="28"/>
              </w:rPr>
              <w:t>・２</w:t>
            </w:r>
          </w:p>
          <w:p w14:paraId="4834DF7C" w14:textId="77777777" w:rsidR="00BD3A25" w:rsidRPr="00F93BD5" w:rsidRDefault="00BD3A25" w:rsidP="00BD3A25">
            <w:pPr>
              <w:rPr>
                <w:rFonts w:ascii="HGSｺﾞｼｯｸM" w:eastAsia="HGSｺﾞｼｯｸM" w:hAnsi="HG丸ｺﾞｼｯｸM-PRO"/>
                <w:sz w:val="28"/>
                <w:szCs w:val="28"/>
              </w:rPr>
            </w:pPr>
          </w:p>
          <w:p w14:paraId="2F6E83F2" w14:textId="67527093" w:rsidR="00BD3A25" w:rsidRPr="00F93BD5" w:rsidRDefault="00F93BD5" w:rsidP="00F93BD5">
            <w:pPr>
              <w:ind w:firstLineChars="100" w:firstLine="280"/>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５．</w:t>
            </w:r>
            <w:r w:rsidR="00BD3A25" w:rsidRPr="00F93BD5">
              <w:rPr>
                <w:rFonts w:ascii="HGSｺﾞｼｯｸM" w:eastAsia="HGSｺﾞｼｯｸM" w:hAnsi="HG丸ｺﾞｼｯｸM-PRO" w:hint="eastAsia"/>
                <w:sz w:val="28"/>
                <w:szCs w:val="28"/>
              </w:rPr>
              <w:t>関連する取組、今後のフォローアッ</w:t>
            </w:r>
            <w:r w:rsidR="004F202F" w:rsidRPr="00F93BD5">
              <w:rPr>
                <w:rFonts w:ascii="HGSｺﾞｼｯｸM" w:eastAsia="HGSｺﾞｼｯｸM" w:hAnsi="HG丸ｺﾞｼｯｸM-PRO" w:hint="eastAsia"/>
                <w:sz w:val="28"/>
                <w:szCs w:val="28"/>
              </w:rPr>
              <w:t>プ</w:t>
            </w:r>
            <w:r w:rsidR="00BD3A25" w:rsidRPr="00F93BD5">
              <w:rPr>
                <w:rFonts w:ascii="HGSｺﾞｼｯｸM" w:eastAsia="HGSｺﾞｼｯｸM" w:hAnsi="HG丸ｺﾞｼｯｸM-PRO" w:hint="eastAsia"/>
                <w:sz w:val="28"/>
                <w:szCs w:val="28"/>
              </w:rPr>
              <w:t>・・・・・</w:t>
            </w:r>
            <w:r w:rsidRPr="00F93BD5">
              <w:rPr>
                <w:rFonts w:ascii="HGSｺﾞｼｯｸM" w:eastAsia="HGSｺﾞｼｯｸM" w:hAnsi="HG丸ｺﾞｼｯｸM-PRO" w:hint="eastAsia"/>
                <w:sz w:val="28"/>
                <w:szCs w:val="28"/>
              </w:rPr>
              <w:t>・４</w:t>
            </w:r>
          </w:p>
          <w:p w14:paraId="3DC8A3F8" w14:textId="77777777" w:rsidR="00BD3A25" w:rsidRPr="004F202F" w:rsidRDefault="00BD3A25" w:rsidP="00437A8C">
            <w:pPr>
              <w:rPr>
                <w:rFonts w:ascii="HGSｺﾞｼｯｸM" w:eastAsia="HGSｺﾞｼｯｸM" w:hAnsi="HG丸ｺﾞｼｯｸM-PRO"/>
                <w:sz w:val="28"/>
                <w:szCs w:val="28"/>
              </w:rPr>
            </w:pPr>
          </w:p>
          <w:p w14:paraId="55473EC1" w14:textId="77777777" w:rsidR="00BD3A25" w:rsidRPr="004F202F" w:rsidRDefault="00BD3A25" w:rsidP="00437A8C">
            <w:pPr>
              <w:rPr>
                <w:rFonts w:ascii="HGSｺﾞｼｯｸM" w:eastAsia="HGSｺﾞｼｯｸM" w:hAnsi="HG丸ｺﾞｼｯｸM-PRO"/>
                <w:sz w:val="28"/>
                <w:szCs w:val="28"/>
              </w:rPr>
            </w:pPr>
          </w:p>
        </w:tc>
      </w:tr>
    </w:tbl>
    <w:p w14:paraId="7C9C5DF2" w14:textId="77777777" w:rsidR="00BD3A25" w:rsidRPr="004F202F" w:rsidRDefault="00BD3A25">
      <w:pPr>
        <w:rPr>
          <w:rFonts w:ascii="HGSｺﾞｼｯｸM" w:eastAsia="HGSｺﾞｼｯｸM" w:hAnsi="HG丸ｺﾞｼｯｸM-PRO"/>
          <w:sz w:val="28"/>
          <w:szCs w:val="28"/>
        </w:rPr>
      </w:pPr>
    </w:p>
    <w:p w14:paraId="15CD149D" w14:textId="77777777" w:rsidR="00BD3A25" w:rsidRPr="004F202F" w:rsidRDefault="00BD3A25">
      <w:pPr>
        <w:rPr>
          <w:rFonts w:ascii="HGSｺﾞｼｯｸM" w:eastAsia="HGSｺﾞｼｯｸM" w:hAnsi="HG丸ｺﾞｼｯｸM-PRO"/>
          <w:sz w:val="28"/>
          <w:szCs w:val="28"/>
        </w:rPr>
      </w:pPr>
    </w:p>
    <w:p w14:paraId="779C7CB6" w14:textId="73045E76" w:rsidR="00BD3A25" w:rsidRPr="004F202F" w:rsidRDefault="00F93BD5" w:rsidP="00F93BD5">
      <w:pPr>
        <w:jc w:val="center"/>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令和８年３月</w:t>
      </w:r>
    </w:p>
    <w:p w14:paraId="49693C5E" w14:textId="77777777" w:rsidR="00BD3A25" w:rsidRPr="004F202F" w:rsidRDefault="00BD3A25">
      <w:pPr>
        <w:rPr>
          <w:rFonts w:ascii="HGSｺﾞｼｯｸM" w:eastAsia="HGSｺﾞｼｯｸM" w:hAnsi="HG丸ｺﾞｼｯｸM-PRO"/>
          <w:sz w:val="28"/>
          <w:szCs w:val="28"/>
        </w:rPr>
      </w:pPr>
    </w:p>
    <w:p w14:paraId="653DAB80" w14:textId="77777777" w:rsidR="00BD3A25" w:rsidRPr="004F202F" w:rsidRDefault="00BD3A25">
      <w:pPr>
        <w:rPr>
          <w:rFonts w:ascii="HGSｺﾞｼｯｸM" w:eastAsia="HGSｺﾞｼｯｸM" w:hAnsi="HG丸ｺﾞｼｯｸM-PRO"/>
          <w:sz w:val="28"/>
          <w:szCs w:val="28"/>
        </w:rPr>
      </w:pPr>
    </w:p>
    <w:p w14:paraId="09E9470A" w14:textId="77777777" w:rsidR="00BD3A25" w:rsidRPr="004F202F" w:rsidRDefault="00BD3A25">
      <w:pPr>
        <w:rPr>
          <w:rFonts w:ascii="HGSｺﾞｼｯｸM" w:eastAsia="HGSｺﾞｼｯｸM" w:hAnsi="HG丸ｺﾞｼｯｸM-PRO"/>
          <w:sz w:val="28"/>
          <w:szCs w:val="28"/>
        </w:rPr>
      </w:pPr>
    </w:p>
    <w:p w14:paraId="5556EF92" w14:textId="77777777" w:rsidR="00BD3A25" w:rsidRPr="004F202F" w:rsidRDefault="00BD3A25">
      <w:pPr>
        <w:rPr>
          <w:rFonts w:ascii="HGSｺﾞｼｯｸM" w:eastAsia="HGSｺﾞｼｯｸM" w:hAnsi="HG丸ｺﾞｼｯｸM-PRO"/>
          <w:sz w:val="28"/>
          <w:szCs w:val="28"/>
        </w:rPr>
      </w:pPr>
    </w:p>
    <w:p w14:paraId="0331A2F0" w14:textId="50544894" w:rsidR="00BD3A25" w:rsidRPr="004F202F" w:rsidRDefault="00F93BD5" w:rsidP="00F93BD5">
      <w:pPr>
        <w:jc w:val="center"/>
        <w:rPr>
          <w:rFonts w:ascii="HGSｺﾞｼｯｸM" w:eastAsia="HGSｺﾞｼｯｸM" w:hAnsi="HG丸ｺﾞｼｯｸM-PRO"/>
          <w:sz w:val="28"/>
          <w:szCs w:val="28"/>
        </w:rPr>
      </w:pPr>
      <w:r>
        <w:rPr>
          <w:rFonts w:ascii="HGSｺﾞｼｯｸM" w:eastAsia="HGSｺﾞｼｯｸM" w:hAnsi="HG丸ｺﾞｼｯｸM-PRO" w:hint="eastAsia"/>
          <w:sz w:val="28"/>
          <w:szCs w:val="28"/>
        </w:rPr>
        <w:t>北川村教育委員会</w:t>
      </w:r>
    </w:p>
    <w:p w14:paraId="22447E12" w14:textId="77777777" w:rsidR="00BD3A25" w:rsidRPr="004F202F" w:rsidRDefault="00BD3A25">
      <w:pPr>
        <w:rPr>
          <w:rFonts w:ascii="HGSｺﾞｼｯｸM" w:eastAsia="HGSｺﾞｼｯｸM" w:hAnsi="HG丸ｺﾞｼｯｸM-PRO"/>
          <w:sz w:val="28"/>
          <w:szCs w:val="28"/>
        </w:rPr>
      </w:pPr>
    </w:p>
    <w:p w14:paraId="38A54AD0" w14:textId="77777777" w:rsidR="00BD3A25" w:rsidRPr="004F202F" w:rsidRDefault="00BD3A25">
      <w:pPr>
        <w:rPr>
          <w:rFonts w:ascii="HGSｺﾞｼｯｸM" w:eastAsia="HGSｺﾞｼｯｸM" w:hAnsi="HG丸ｺﾞｼｯｸM-PRO"/>
          <w:sz w:val="28"/>
          <w:szCs w:val="28"/>
        </w:rPr>
      </w:pPr>
    </w:p>
    <w:p w14:paraId="3A7D8960" w14:textId="77777777" w:rsidR="00BD3A25" w:rsidRPr="004F202F" w:rsidRDefault="00BD3A25">
      <w:pPr>
        <w:rPr>
          <w:rFonts w:ascii="HGSｺﾞｼｯｸM" w:eastAsia="HGSｺﾞｼｯｸM" w:hAnsi="HG丸ｺﾞｼｯｸM-PRO"/>
          <w:sz w:val="28"/>
          <w:szCs w:val="28"/>
        </w:rPr>
      </w:pPr>
    </w:p>
    <w:p w14:paraId="7D0BF772" w14:textId="77777777" w:rsidR="00BD3A25" w:rsidRPr="004F202F" w:rsidRDefault="00BD3A25" w:rsidP="00BD3A25">
      <w:pPr>
        <w:pStyle w:val="a9"/>
        <w:numPr>
          <w:ilvl w:val="0"/>
          <w:numId w:val="2"/>
        </w:numPr>
        <w:rPr>
          <w:rFonts w:ascii="HGSｺﾞｼｯｸM" w:eastAsia="HGSｺﾞｼｯｸM" w:hAnsi="HG丸ｺﾞｼｯｸM-PRO"/>
          <w:sz w:val="28"/>
          <w:szCs w:val="28"/>
        </w:rPr>
      </w:pPr>
      <w:r w:rsidRPr="004F202F">
        <w:rPr>
          <w:rFonts w:ascii="HGSｺﾞｼｯｸM" w:eastAsia="HGSｺﾞｼｯｸM" w:hAnsi="HG丸ｺﾞｼｯｸM-PRO" w:hint="eastAsia"/>
          <w:sz w:val="28"/>
          <w:szCs w:val="28"/>
        </w:rPr>
        <w:lastRenderedPageBreak/>
        <w:t>計画の趣旨、現状</w:t>
      </w:r>
    </w:p>
    <w:p w14:paraId="4F20CCDF" w14:textId="77777777" w:rsidR="00DA5439" w:rsidRPr="004F202F" w:rsidRDefault="00DA5439" w:rsidP="00DA5439">
      <w:pPr>
        <w:pStyle w:val="a9"/>
        <w:ind w:left="360"/>
        <w:rPr>
          <w:rFonts w:ascii="HGSｺﾞｼｯｸM" w:eastAsia="HGSｺﾞｼｯｸM" w:hAnsi="HG丸ｺﾞｼｯｸM-PRO"/>
          <w:sz w:val="28"/>
          <w:szCs w:val="28"/>
        </w:rPr>
      </w:pPr>
    </w:p>
    <w:p w14:paraId="3860559D" w14:textId="61052ADF" w:rsidR="00BD3A25" w:rsidRPr="001E6F7A" w:rsidRDefault="001E6F7A" w:rsidP="001E6F7A">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（１）</w:t>
      </w:r>
      <w:r w:rsidR="00BD3A25" w:rsidRPr="001E6F7A">
        <w:rPr>
          <w:rFonts w:ascii="HGSｺﾞｼｯｸM" w:eastAsia="HGSｺﾞｼｯｸM" w:hAnsi="HG丸ｺﾞｼｯｸM-PRO" w:hint="eastAsia"/>
          <w:sz w:val="26"/>
          <w:szCs w:val="26"/>
        </w:rPr>
        <w:t>計画の趣旨</w:t>
      </w:r>
    </w:p>
    <w:p w14:paraId="62C13044" w14:textId="77777777" w:rsidR="00BD3A25" w:rsidRPr="004F202F" w:rsidRDefault="00BD3A25"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本計画は、教職員の勤務状況を改善し、健康な状態で、自らも学ぶ時間を確保しながら、専門性を最大限に発揮して、生き生きと児童生徒の教育に邁進できるようにすることにより、教職員の働きやすさと生きがいを両立し、学習指導要領において目指されている理念の実現に向けてよりよい教育を行う事を目的として、地方公務員法、教育職員の給与等に関する特別措置法、及び文部科学大臣の指針に基づき策定するものである。</w:t>
      </w:r>
    </w:p>
    <w:p w14:paraId="28657E71" w14:textId="77777777" w:rsidR="00BD3A25" w:rsidRPr="004F202F" w:rsidRDefault="00BD3A25"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北川村教育振興基本計画で掲げる「</w:t>
      </w:r>
      <w:r w:rsidR="00025575" w:rsidRPr="004F202F">
        <w:rPr>
          <w:rFonts w:ascii="HGSｺﾞｼｯｸM" w:eastAsia="HGSｺﾞｼｯｸM" w:hAnsi="HG丸ｺﾞｼｯｸM-PRO" w:hint="eastAsia"/>
          <w:sz w:val="26"/>
          <w:szCs w:val="26"/>
        </w:rPr>
        <w:t>生きる力と学びを育む北川村の教育」の実現には教職員が心身ともに健康で、誇りとやりがいをもって職務に専念し、専門性を最大限発揮できる環境の整備が不可欠である。</w:t>
      </w:r>
    </w:p>
    <w:p w14:paraId="58B07171" w14:textId="77777777" w:rsidR="00025575" w:rsidRPr="004F202F" w:rsidRDefault="00025575"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本計画が目指す「働き方改革」は、単に労働時間を削減することに留まらず、教職員が「限られた時間の中で最大の成果を発揮する」という意識を醸成し、業務の「精選」と「効率化」を徹底することで、本来担うべき指導業務に注力できる時間を創出することにある。</w:t>
      </w:r>
    </w:p>
    <w:p w14:paraId="03FCE554" w14:textId="77777777" w:rsidR="00025575" w:rsidRPr="004F202F" w:rsidRDefault="00025575"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働き方改革を通じて、教職員が事務作業を効率化し、抄出された時間で子どもと向き合う時間や授業改善の時間を確保できるようにする。</w:t>
      </w:r>
    </w:p>
    <w:p w14:paraId="17F682DD" w14:textId="77777777" w:rsidR="00025575" w:rsidRPr="004F202F" w:rsidRDefault="00025575"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北川村教育委員会は、本計画</w:t>
      </w:r>
      <w:r w:rsidR="00E22711" w:rsidRPr="004F202F">
        <w:rPr>
          <w:rFonts w:ascii="HGSｺﾞｼｯｸM" w:eastAsia="HGSｺﾞｼｯｸM" w:hAnsi="HG丸ｺﾞｼｯｸM-PRO" w:hint="eastAsia"/>
          <w:sz w:val="26"/>
          <w:szCs w:val="26"/>
        </w:rPr>
        <w:t>を学校と連携して総合的に推進し、保護者・地域の理解と協力を得ながら、教職員の幸福度を確保し、北川村の未来を担う子ども達の豊かな学びと成長を実現することを目指す。</w:t>
      </w:r>
    </w:p>
    <w:p w14:paraId="6707065D" w14:textId="1D4FBA53" w:rsidR="00E22711" w:rsidRPr="004F202F" w:rsidRDefault="00E22711" w:rsidP="00BD3A25">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さらに取り組み状況や課題を継続的に検証し、</w:t>
      </w:r>
      <w:r w:rsidR="00AD6758">
        <w:rPr>
          <w:rFonts w:ascii="HGSｺﾞｼｯｸM" w:eastAsia="HGSｺﾞｼｯｸM" w:hAnsi="HG丸ｺﾞｼｯｸM-PRO" w:hint="eastAsia"/>
          <w:sz w:val="26"/>
          <w:szCs w:val="26"/>
        </w:rPr>
        <w:t>必要</w:t>
      </w:r>
      <w:r w:rsidRPr="004F202F">
        <w:rPr>
          <w:rFonts w:ascii="HGSｺﾞｼｯｸM" w:eastAsia="HGSｺﾞｼｯｸM" w:hAnsi="HG丸ｺﾞｼｯｸM-PRO" w:hint="eastAsia"/>
          <w:sz w:val="26"/>
          <w:szCs w:val="26"/>
        </w:rPr>
        <w:t>に応じて計画の見直しを行いながら、より効果的な働き方改革を進める。</w:t>
      </w:r>
    </w:p>
    <w:p w14:paraId="138C12D4" w14:textId="77777777" w:rsidR="00DF60F4" w:rsidRPr="004F202F" w:rsidRDefault="00DF60F4" w:rsidP="00BD3A25">
      <w:pPr>
        <w:rPr>
          <w:rFonts w:ascii="HGSｺﾞｼｯｸM" w:eastAsia="HGSｺﾞｼｯｸM" w:hAnsi="HG丸ｺﾞｼｯｸM-PRO"/>
          <w:sz w:val="26"/>
          <w:szCs w:val="26"/>
        </w:rPr>
      </w:pPr>
    </w:p>
    <w:p w14:paraId="7FBAF7D9" w14:textId="3195FFFE" w:rsidR="00DF60F4" w:rsidRPr="001E6F7A" w:rsidRDefault="001E6F7A" w:rsidP="001E6F7A">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（２）</w:t>
      </w:r>
      <w:r w:rsidR="00DF60F4" w:rsidRPr="001E6F7A">
        <w:rPr>
          <w:rFonts w:ascii="HGSｺﾞｼｯｸM" w:eastAsia="HGSｺﾞｼｯｸM" w:hAnsi="HG丸ｺﾞｼｯｸM-PRO" w:hint="eastAsia"/>
          <w:sz w:val="26"/>
          <w:szCs w:val="26"/>
        </w:rPr>
        <w:t>本村の状況</w:t>
      </w:r>
    </w:p>
    <w:p w14:paraId="42C33FCF" w14:textId="31644818" w:rsidR="00DF60F4" w:rsidRPr="004F202F" w:rsidRDefault="00DF60F4" w:rsidP="00DA5439">
      <w:pPr>
        <w:ind w:left="520" w:hangingChars="200" w:hanging="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ア　本村では、高知県</w:t>
      </w:r>
      <w:r w:rsidR="00C10EF6">
        <w:rPr>
          <w:rFonts w:ascii="HGSｺﾞｼｯｸM" w:eastAsia="HGSｺﾞｼｯｸM" w:hAnsi="HG丸ｺﾞｼｯｸM-PRO" w:hint="eastAsia"/>
          <w:sz w:val="26"/>
          <w:szCs w:val="26"/>
        </w:rPr>
        <w:t>教育委員会</w:t>
      </w:r>
      <w:r w:rsidRPr="004F202F">
        <w:rPr>
          <w:rFonts w:ascii="HGSｺﾞｼｯｸM" w:eastAsia="HGSｺﾞｼｯｸM" w:hAnsi="HG丸ｺﾞｼｯｸM-PRO" w:hint="eastAsia"/>
          <w:sz w:val="26"/>
          <w:szCs w:val="26"/>
        </w:rPr>
        <w:t>が策定した</w:t>
      </w:r>
      <w:r w:rsidR="00F81D54" w:rsidRPr="004F202F">
        <w:rPr>
          <w:rFonts w:ascii="HGSｺﾞｼｯｸM" w:eastAsia="HGSｺﾞｼｯｸM" w:hAnsi="HG丸ｺﾞｼｯｸM-PRO" w:hint="eastAsia"/>
          <w:sz w:val="26"/>
          <w:szCs w:val="26"/>
        </w:rPr>
        <w:t>「</w:t>
      </w:r>
      <w:r w:rsidR="008260EB">
        <w:rPr>
          <w:rFonts w:ascii="HGSｺﾞｼｯｸM" w:eastAsia="HGSｺﾞｼｯｸM" w:hAnsi="HG丸ｺﾞｼｯｸM-PRO" w:hint="eastAsia"/>
          <w:sz w:val="26"/>
          <w:szCs w:val="26"/>
        </w:rPr>
        <w:t>学校における</w:t>
      </w:r>
      <w:r w:rsidR="00F81D54" w:rsidRPr="004F202F">
        <w:rPr>
          <w:rFonts w:ascii="HGSｺﾞｼｯｸM" w:eastAsia="HGSｺﾞｼｯｸM" w:hAnsi="HG丸ｺﾞｼｯｸM-PRO" w:hint="eastAsia"/>
          <w:sz w:val="26"/>
          <w:szCs w:val="26"/>
        </w:rPr>
        <w:t>働き方改革</w:t>
      </w:r>
      <w:r w:rsidR="008260EB">
        <w:rPr>
          <w:rFonts w:ascii="HGSｺﾞｼｯｸM" w:eastAsia="HGSｺﾞｼｯｸM" w:hAnsi="HG丸ｺﾞｼｯｸM-PRO" w:hint="eastAsia"/>
          <w:sz w:val="26"/>
          <w:szCs w:val="26"/>
        </w:rPr>
        <w:t>の推進</w:t>
      </w:r>
      <w:r w:rsidR="00F81D54" w:rsidRPr="004F202F">
        <w:rPr>
          <w:rFonts w:ascii="HGSｺﾞｼｯｸM" w:eastAsia="HGSｺﾞｼｯｸM" w:hAnsi="HG丸ｺﾞｼｯｸM-PRO" w:hint="eastAsia"/>
          <w:sz w:val="26"/>
          <w:szCs w:val="26"/>
        </w:rPr>
        <w:t>」をもとに、教職員の時間外在校等時間を年間３６０時間以内、月４５時間以内として目標を定め、超過勤務の縮減と子</w:t>
      </w:r>
      <w:r w:rsidR="00C10EF6">
        <w:rPr>
          <w:rFonts w:ascii="HGSｺﾞｼｯｸM" w:eastAsia="HGSｺﾞｼｯｸM" w:hAnsi="HG丸ｺﾞｼｯｸM-PRO" w:hint="eastAsia"/>
          <w:sz w:val="26"/>
          <w:szCs w:val="26"/>
        </w:rPr>
        <w:t>ども</w:t>
      </w:r>
      <w:r w:rsidR="00F81D54" w:rsidRPr="004F202F">
        <w:rPr>
          <w:rFonts w:ascii="HGSｺﾞｼｯｸM" w:eastAsia="HGSｺﾞｼｯｸM" w:hAnsi="HG丸ｺﾞｼｯｸM-PRO" w:hint="eastAsia"/>
          <w:sz w:val="26"/>
          <w:szCs w:val="26"/>
        </w:rPr>
        <w:t>に向き合う時間の確保を目指して取り組んできた。</w:t>
      </w:r>
    </w:p>
    <w:p w14:paraId="5773CB54" w14:textId="77777777" w:rsidR="00F81D54" w:rsidRPr="004F202F" w:rsidRDefault="00F81D54" w:rsidP="00DA5439">
      <w:pPr>
        <w:ind w:left="520" w:hangingChars="200" w:hanging="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イ　これまでの取り組みとして、校務支援システムを導入し、勤務時間管理の徹底を図ったほか、業務の適正化やタイムカードの廃止など、様々な取り組みを実施してきた。</w:t>
      </w:r>
    </w:p>
    <w:p w14:paraId="104C3B45" w14:textId="77777777" w:rsidR="00F81D54" w:rsidRPr="004F202F" w:rsidRDefault="00F81D54" w:rsidP="00DA5439">
      <w:pPr>
        <w:ind w:left="520" w:hangingChars="200" w:hanging="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ウ　こうした取り組みの結果、本村における教育職員の時間外在校等時間の状況について、令和６年度は以下のとおり。</w:t>
      </w:r>
    </w:p>
    <w:p w14:paraId="578A932B" w14:textId="77777777" w:rsidR="00DA5439" w:rsidRPr="004F202F" w:rsidRDefault="00DA5439" w:rsidP="00DA5439">
      <w:pPr>
        <w:ind w:left="520" w:hangingChars="200" w:hanging="520"/>
        <w:rPr>
          <w:rFonts w:ascii="HGSｺﾞｼｯｸM" w:eastAsia="HGSｺﾞｼｯｸM" w:hAnsi="HG丸ｺﾞｼｯｸM-PRO"/>
          <w:sz w:val="26"/>
          <w:szCs w:val="26"/>
        </w:rPr>
      </w:pPr>
    </w:p>
    <w:tbl>
      <w:tblPr>
        <w:tblStyle w:val="aa"/>
        <w:tblW w:w="0" w:type="auto"/>
        <w:tblLook w:val="04A0" w:firstRow="1" w:lastRow="0" w:firstColumn="1" w:lastColumn="0" w:noHBand="0" w:noVBand="1"/>
      </w:tblPr>
      <w:tblGrid>
        <w:gridCol w:w="1271"/>
        <w:gridCol w:w="1843"/>
        <w:gridCol w:w="2693"/>
        <w:gridCol w:w="2687"/>
      </w:tblGrid>
      <w:tr w:rsidR="00437A8C" w:rsidRPr="004F202F" w14:paraId="282E5A95" w14:textId="77777777" w:rsidTr="00DF60F4">
        <w:tc>
          <w:tcPr>
            <w:tcW w:w="1271" w:type="dxa"/>
          </w:tcPr>
          <w:p w14:paraId="7A3CAEEF" w14:textId="77777777" w:rsidR="00437A8C" w:rsidRPr="004F202F" w:rsidRDefault="00437A8C" w:rsidP="00BD3A25">
            <w:pPr>
              <w:rPr>
                <w:rFonts w:ascii="HGSｺﾞｼｯｸM" w:eastAsia="HGSｺﾞｼｯｸM" w:hAnsi="HG丸ｺﾞｼｯｸM-PRO"/>
                <w:sz w:val="24"/>
              </w:rPr>
            </w:pPr>
          </w:p>
        </w:tc>
        <w:tc>
          <w:tcPr>
            <w:tcW w:w="1843" w:type="dxa"/>
          </w:tcPr>
          <w:p w14:paraId="0510109F"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年平均</w:t>
            </w:r>
          </w:p>
        </w:tc>
        <w:tc>
          <w:tcPr>
            <w:tcW w:w="2693" w:type="dxa"/>
          </w:tcPr>
          <w:p w14:paraId="545A58BC" w14:textId="77777777" w:rsidR="00437A8C" w:rsidRPr="004F202F" w:rsidRDefault="00DF60F4" w:rsidP="00DF60F4">
            <w:pPr>
              <w:jc w:val="center"/>
              <w:rPr>
                <w:rFonts w:ascii="HGSｺﾞｼｯｸM" w:eastAsia="HGSｺﾞｼｯｸM" w:hAnsi="HG丸ｺﾞｼｯｸM-PRO"/>
                <w:szCs w:val="22"/>
              </w:rPr>
            </w:pPr>
            <w:r w:rsidRPr="004F202F">
              <w:rPr>
                <w:rFonts w:ascii="HGSｺﾞｼｯｸM" w:eastAsia="HGSｺﾞｼｯｸM" w:hAnsi="HG丸ｺﾞｼｯｸM-PRO" w:hint="eastAsia"/>
                <w:szCs w:val="22"/>
              </w:rPr>
              <w:t>月45時間を上回る割合</w:t>
            </w:r>
          </w:p>
        </w:tc>
        <w:tc>
          <w:tcPr>
            <w:tcW w:w="2687" w:type="dxa"/>
          </w:tcPr>
          <w:p w14:paraId="290B0E3F" w14:textId="77777777" w:rsidR="00437A8C" w:rsidRPr="004F202F" w:rsidRDefault="00DF60F4" w:rsidP="00DF60F4">
            <w:pPr>
              <w:jc w:val="center"/>
              <w:rPr>
                <w:rFonts w:ascii="HGSｺﾞｼｯｸM" w:eastAsia="HGSｺﾞｼｯｸM" w:hAnsi="HG丸ｺﾞｼｯｸM-PRO"/>
                <w:szCs w:val="22"/>
              </w:rPr>
            </w:pPr>
            <w:r w:rsidRPr="004F202F">
              <w:rPr>
                <w:rFonts w:ascii="HGSｺﾞｼｯｸM" w:eastAsia="HGSｺﾞｼｯｸM" w:hAnsi="HG丸ｺﾞｼｯｸM-PRO" w:hint="eastAsia"/>
                <w:szCs w:val="22"/>
              </w:rPr>
              <w:t>月80時間を上回る割合</w:t>
            </w:r>
          </w:p>
        </w:tc>
      </w:tr>
      <w:tr w:rsidR="00437A8C" w:rsidRPr="004F202F" w14:paraId="66FEAADF" w14:textId="77777777" w:rsidTr="00DF60F4">
        <w:tc>
          <w:tcPr>
            <w:tcW w:w="1271" w:type="dxa"/>
          </w:tcPr>
          <w:p w14:paraId="1555DBDA"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小学校</w:t>
            </w:r>
          </w:p>
        </w:tc>
        <w:tc>
          <w:tcPr>
            <w:tcW w:w="1843" w:type="dxa"/>
          </w:tcPr>
          <w:p w14:paraId="19DFE5E2"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月30.3時間</w:t>
            </w:r>
          </w:p>
        </w:tc>
        <w:tc>
          <w:tcPr>
            <w:tcW w:w="2693" w:type="dxa"/>
          </w:tcPr>
          <w:p w14:paraId="3D82BE9B"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20.8%</w:t>
            </w:r>
          </w:p>
        </w:tc>
        <w:tc>
          <w:tcPr>
            <w:tcW w:w="2687" w:type="dxa"/>
          </w:tcPr>
          <w:p w14:paraId="5BD7204A"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0.0%</w:t>
            </w:r>
          </w:p>
        </w:tc>
      </w:tr>
      <w:tr w:rsidR="00437A8C" w:rsidRPr="004F202F" w14:paraId="337702A0" w14:textId="77777777" w:rsidTr="00DF60F4">
        <w:tc>
          <w:tcPr>
            <w:tcW w:w="1271" w:type="dxa"/>
          </w:tcPr>
          <w:p w14:paraId="52EE0DBE"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中学校</w:t>
            </w:r>
          </w:p>
        </w:tc>
        <w:tc>
          <w:tcPr>
            <w:tcW w:w="1843" w:type="dxa"/>
          </w:tcPr>
          <w:p w14:paraId="11921EF9"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月40.3時間</w:t>
            </w:r>
          </w:p>
        </w:tc>
        <w:tc>
          <w:tcPr>
            <w:tcW w:w="2693" w:type="dxa"/>
          </w:tcPr>
          <w:p w14:paraId="2DBAEDFB"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44.0%</w:t>
            </w:r>
          </w:p>
        </w:tc>
        <w:tc>
          <w:tcPr>
            <w:tcW w:w="2687" w:type="dxa"/>
          </w:tcPr>
          <w:p w14:paraId="77488082" w14:textId="77777777" w:rsidR="00437A8C" w:rsidRPr="004F202F" w:rsidRDefault="00DF60F4" w:rsidP="00DF60F4">
            <w:pPr>
              <w:jc w:val="center"/>
              <w:rPr>
                <w:rFonts w:ascii="HGSｺﾞｼｯｸM" w:eastAsia="HGSｺﾞｼｯｸM" w:hAnsi="HG丸ｺﾞｼｯｸM-PRO"/>
                <w:sz w:val="24"/>
              </w:rPr>
            </w:pPr>
            <w:r w:rsidRPr="004F202F">
              <w:rPr>
                <w:rFonts w:ascii="HGSｺﾞｼｯｸM" w:eastAsia="HGSｺﾞｼｯｸM" w:hAnsi="HG丸ｺﾞｼｯｸM-PRO" w:hint="eastAsia"/>
                <w:sz w:val="24"/>
              </w:rPr>
              <w:t>0.0%</w:t>
            </w:r>
          </w:p>
        </w:tc>
      </w:tr>
    </w:tbl>
    <w:p w14:paraId="77AC704A" w14:textId="77777777" w:rsidR="00437A8C" w:rsidRPr="004F202F" w:rsidRDefault="00437A8C" w:rsidP="00BD3A25">
      <w:pPr>
        <w:rPr>
          <w:rFonts w:ascii="HGSｺﾞｼｯｸM" w:eastAsia="HGSｺﾞｼｯｸM" w:hAnsi="HG丸ｺﾞｼｯｸM-PRO"/>
          <w:sz w:val="26"/>
          <w:szCs w:val="26"/>
        </w:rPr>
      </w:pPr>
    </w:p>
    <w:p w14:paraId="2D5CC19E" w14:textId="77777777" w:rsidR="00A40C43" w:rsidRPr="004F202F" w:rsidRDefault="00A40C43" w:rsidP="00BD3A25">
      <w:pPr>
        <w:rPr>
          <w:rFonts w:ascii="HGSｺﾞｼｯｸM" w:eastAsia="HGSｺﾞｼｯｸM" w:hAnsi="HG丸ｺﾞｼｯｸM-PRO"/>
          <w:sz w:val="28"/>
          <w:szCs w:val="28"/>
        </w:rPr>
      </w:pPr>
      <w:r w:rsidRPr="004F202F">
        <w:rPr>
          <w:rFonts w:ascii="HGSｺﾞｼｯｸM" w:eastAsia="HGSｺﾞｼｯｸM" w:hAnsi="HG丸ｺﾞｼｯｸM-PRO" w:hint="eastAsia"/>
          <w:sz w:val="28"/>
          <w:szCs w:val="28"/>
        </w:rPr>
        <w:t>２　目標</w:t>
      </w:r>
    </w:p>
    <w:p w14:paraId="5A7C9241" w14:textId="1E1FD78A" w:rsidR="00A40C43" w:rsidRPr="00624474" w:rsidRDefault="00624474" w:rsidP="00624474">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（１）</w:t>
      </w:r>
      <w:r w:rsidR="00A40C43" w:rsidRPr="00624474">
        <w:rPr>
          <w:rFonts w:ascii="HGSｺﾞｼｯｸM" w:eastAsia="HGSｺﾞｼｯｸM" w:hAnsi="HG丸ｺﾞｼｯｸM-PRO" w:hint="eastAsia"/>
          <w:sz w:val="26"/>
          <w:szCs w:val="26"/>
        </w:rPr>
        <w:t>時間外在校等時間に関する目標</w:t>
      </w:r>
    </w:p>
    <w:p w14:paraId="7803A8DE" w14:textId="77777777" w:rsidR="00A40C43" w:rsidRPr="004F202F" w:rsidRDefault="00A40C43" w:rsidP="00A40C43">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ア　１か月時間外在校等時間が４５時間以内の割合を１００％にする</w:t>
      </w:r>
    </w:p>
    <w:p w14:paraId="3F724402" w14:textId="77777777" w:rsidR="00A40C43" w:rsidRPr="004F202F" w:rsidRDefault="00A40C43" w:rsidP="00DA5439">
      <w:pPr>
        <w:ind w:left="520" w:hangingChars="200" w:hanging="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イ　１年間における</w:t>
      </w:r>
      <w:r w:rsidR="00B7044B" w:rsidRPr="004F202F">
        <w:rPr>
          <w:rFonts w:ascii="HGSｺﾞｼｯｸM" w:eastAsia="HGSｺﾞｼｯｸM" w:hAnsi="HG丸ｺﾞｼｯｸM-PRO" w:hint="eastAsia"/>
          <w:sz w:val="26"/>
          <w:szCs w:val="26"/>
        </w:rPr>
        <w:t>１か月時間外在校等時間の平均時間を３０時間程度にする</w:t>
      </w:r>
    </w:p>
    <w:p w14:paraId="1DA7E834" w14:textId="77777777" w:rsidR="00B7044B" w:rsidRDefault="00B7044B" w:rsidP="00DA5439">
      <w:pPr>
        <w:ind w:left="520" w:hangingChars="200" w:hanging="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ウ　１年間における時間外在校等時間の平均時間を年間３６０時間程度にする</w:t>
      </w:r>
    </w:p>
    <w:p w14:paraId="769BE9C9" w14:textId="77777777" w:rsidR="00881656" w:rsidRPr="004F202F" w:rsidRDefault="00881656" w:rsidP="00DA5439">
      <w:pPr>
        <w:ind w:left="520" w:hangingChars="200" w:hanging="520"/>
        <w:rPr>
          <w:rFonts w:ascii="HGSｺﾞｼｯｸM" w:eastAsia="HGSｺﾞｼｯｸM" w:hAnsi="HG丸ｺﾞｼｯｸM-PRO"/>
          <w:sz w:val="26"/>
          <w:szCs w:val="26"/>
        </w:rPr>
      </w:pPr>
    </w:p>
    <w:p w14:paraId="4D83E6CF" w14:textId="3A8402A3" w:rsidR="00B7044B" w:rsidRPr="00624474" w:rsidRDefault="00624474" w:rsidP="00624474">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（２）</w:t>
      </w:r>
      <w:r w:rsidR="00B7044B" w:rsidRPr="00624474">
        <w:rPr>
          <w:rFonts w:ascii="HGSｺﾞｼｯｸM" w:eastAsia="HGSｺﾞｼｯｸM" w:hAnsi="HG丸ｺﾞｼｯｸM-PRO" w:hint="eastAsia"/>
          <w:sz w:val="26"/>
          <w:szCs w:val="26"/>
        </w:rPr>
        <w:t>ワーク・ライフ・バランスや働き甲斐等に関する目標</w:t>
      </w:r>
    </w:p>
    <w:p w14:paraId="583A7DD2" w14:textId="77777777" w:rsidR="00B7044B" w:rsidRPr="004F202F" w:rsidRDefault="00B7044B" w:rsidP="00B7044B">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ア　年間の年次有給休暇の平均取得日数を５日以上にする</w:t>
      </w:r>
    </w:p>
    <w:p w14:paraId="56F9CD56" w14:textId="77777777" w:rsidR="00B7044B" w:rsidRPr="004F202F" w:rsidRDefault="00B7044B" w:rsidP="00B7044B">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イ　ストレスチェックの導入を検討する</w:t>
      </w:r>
    </w:p>
    <w:p w14:paraId="4847333C" w14:textId="77777777" w:rsidR="00B7044B" w:rsidRPr="004F202F" w:rsidRDefault="00B7044B" w:rsidP="00B7044B">
      <w:pPr>
        <w:rPr>
          <w:rFonts w:ascii="HGSｺﾞｼｯｸM" w:eastAsia="HGSｺﾞｼｯｸM" w:hAnsi="HG丸ｺﾞｼｯｸM-PRO"/>
          <w:sz w:val="26"/>
          <w:szCs w:val="26"/>
        </w:rPr>
      </w:pPr>
    </w:p>
    <w:p w14:paraId="6E855A36" w14:textId="77777777" w:rsidR="00B7044B" w:rsidRPr="004F202F" w:rsidRDefault="00B7044B" w:rsidP="00B7044B">
      <w:pPr>
        <w:rPr>
          <w:rFonts w:ascii="HGSｺﾞｼｯｸM" w:eastAsia="HGSｺﾞｼｯｸM" w:hAnsi="HG丸ｺﾞｼｯｸM-PRO"/>
          <w:sz w:val="28"/>
          <w:szCs w:val="28"/>
        </w:rPr>
      </w:pPr>
      <w:r w:rsidRPr="004F202F">
        <w:rPr>
          <w:rFonts w:ascii="HGSｺﾞｼｯｸM" w:eastAsia="HGSｺﾞｼｯｸM" w:hAnsi="HG丸ｺﾞｼｯｸM-PRO" w:hint="eastAsia"/>
          <w:sz w:val="28"/>
          <w:szCs w:val="28"/>
        </w:rPr>
        <w:t>３　計画の期間</w:t>
      </w:r>
    </w:p>
    <w:p w14:paraId="0CE2CC85" w14:textId="77777777" w:rsidR="00B7044B" w:rsidRPr="004F202F" w:rsidRDefault="00B7044B" w:rsidP="00B7044B">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令和８年度～令和１１年度</w:t>
      </w:r>
    </w:p>
    <w:p w14:paraId="73CCCA61" w14:textId="77777777" w:rsidR="00B7044B" w:rsidRPr="004F202F" w:rsidRDefault="00B7044B" w:rsidP="00B7044B">
      <w:pPr>
        <w:rPr>
          <w:rFonts w:ascii="HGSｺﾞｼｯｸM" w:eastAsia="HGSｺﾞｼｯｸM" w:hAnsi="HG丸ｺﾞｼｯｸM-PRO"/>
          <w:sz w:val="26"/>
          <w:szCs w:val="26"/>
        </w:rPr>
      </w:pPr>
    </w:p>
    <w:p w14:paraId="127CD0B2" w14:textId="77777777" w:rsidR="00B7044B" w:rsidRPr="004F202F" w:rsidRDefault="00B7044B" w:rsidP="00B7044B">
      <w:pPr>
        <w:rPr>
          <w:rFonts w:ascii="HGSｺﾞｼｯｸM" w:eastAsia="HGSｺﾞｼｯｸM" w:hAnsi="HG丸ｺﾞｼｯｸM-PRO"/>
          <w:sz w:val="28"/>
          <w:szCs w:val="28"/>
        </w:rPr>
      </w:pPr>
      <w:r w:rsidRPr="004F202F">
        <w:rPr>
          <w:rFonts w:ascii="HGSｺﾞｼｯｸM" w:eastAsia="HGSｺﾞｼｯｸM" w:hAnsi="HG丸ｺﾞｼｯｸM-PRO" w:hint="eastAsia"/>
          <w:sz w:val="28"/>
          <w:szCs w:val="28"/>
        </w:rPr>
        <w:t>４　実施する業務量管理・健康確保措置の内容</w:t>
      </w:r>
    </w:p>
    <w:p w14:paraId="595EEE0A" w14:textId="77777777" w:rsidR="00B7044B" w:rsidRPr="004F202F" w:rsidRDefault="00B7044B" w:rsidP="00B7044B">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（１）「業務の３分類」を踏まえた業務の見直し</w:t>
      </w:r>
    </w:p>
    <w:p w14:paraId="29DEEA5F" w14:textId="77777777" w:rsidR="00416A7F" w:rsidRPr="004F202F" w:rsidRDefault="00416A7F" w:rsidP="00B7044B">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ア　学校以外が担うべき業務</w:t>
      </w:r>
    </w:p>
    <w:p w14:paraId="67D21833" w14:textId="26A71B77" w:rsidR="00416A7F" w:rsidRPr="00F65A53" w:rsidRDefault="00416A7F" w:rsidP="0041186A">
      <w:pPr>
        <w:ind w:firstLineChars="200" w:firstLine="520"/>
        <w:rPr>
          <w:rFonts w:ascii="HGSｺﾞｼｯｸM" w:eastAsia="HGSｺﾞｼｯｸM" w:hAnsi="HG丸ｺﾞｼｯｸM-PRO"/>
          <w:sz w:val="26"/>
          <w:szCs w:val="26"/>
        </w:rPr>
      </w:pPr>
      <w:r w:rsidRPr="00F65A53">
        <w:rPr>
          <w:rFonts w:ascii="HGSｺﾞｼｯｸM" w:eastAsia="HGSｺﾞｼｯｸM" w:hAnsi="HG丸ｺﾞｼｯｸM-PRO" w:hint="eastAsia"/>
          <w:sz w:val="26"/>
          <w:szCs w:val="26"/>
        </w:rPr>
        <w:t>登下校時の通学路における日常的な見守り活動</w:t>
      </w:r>
    </w:p>
    <w:p w14:paraId="065D49C3" w14:textId="5D360E08" w:rsidR="00416A7F" w:rsidRPr="004F202F" w:rsidRDefault="00416A7F" w:rsidP="0041186A">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・スクールガードリーダーによる通学路の見守り活動を推進する。</w:t>
      </w:r>
    </w:p>
    <w:p w14:paraId="700D174F" w14:textId="77777777" w:rsidR="00793D43" w:rsidRDefault="00F65A53" w:rsidP="00793D43">
      <w:pPr>
        <w:ind w:leftChars="200" w:left="440"/>
        <w:rPr>
          <w:rFonts w:ascii="HGSｺﾞｼｯｸM" w:eastAsia="HGSｺﾞｼｯｸM" w:hAnsi="HG丸ｺﾞｼｯｸM-PRO"/>
          <w:sz w:val="26"/>
          <w:szCs w:val="26"/>
        </w:rPr>
      </w:pPr>
      <w:r w:rsidRPr="00F65A53">
        <w:rPr>
          <w:rFonts w:ascii="HGSｺﾞｼｯｸM" w:eastAsia="HGSｺﾞｼｯｸM" w:hAnsi="HG丸ｺﾞｼｯｸM-PRO" w:hint="eastAsia"/>
          <w:sz w:val="26"/>
          <w:szCs w:val="26"/>
        </w:rPr>
        <w:t>①</w:t>
      </w:r>
      <w:r>
        <w:rPr>
          <w:rFonts w:ascii="HGSｺﾞｼｯｸM" w:eastAsia="HGSｺﾞｼｯｸM" w:hAnsi="HG丸ｺﾞｼｯｸM-PRO" w:hint="eastAsia"/>
          <w:sz w:val="26"/>
          <w:szCs w:val="26"/>
        </w:rPr>
        <w:t xml:space="preserve">　</w:t>
      </w:r>
      <w:r w:rsidR="00416A7F" w:rsidRPr="00F65A53">
        <w:rPr>
          <w:rFonts w:ascii="HGSｺﾞｼｯｸM" w:eastAsia="HGSｺﾞｼｯｸM" w:hAnsi="HG丸ｺﾞｼｯｸM-PRO" w:hint="eastAsia"/>
          <w:sz w:val="26"/>
          <w:szCs w:val="26"/>
        </w:rPr>
        <w:t>放課後から夜間などにおける校外の見回り、児童生徒が補導</w:t>
      </w:r>
      <w:r w:rsidR="00793D43">
        <w:rPr>
          <w:rFonts w:ascii="HGSｺﾞｼｯｸM" w:eastAsia="HGSｺﾞｼｯｸM" w:hAnsi="HG丸ｺﾞｼｯｸM-PRO" w:hint="eastAsia"/>
          <w:sz w:val="26"/>
          <w:szCs w:val="26"/>
        </w:rPr>
        <w:t>さ</w:t>
      </w:r>
      <w:r w:rsidR="00416A7F" w:rsidRPr="00F65A53">
        <w:rPr>
          <w:rFonts w:ascii="HGSｺﾞｼｯｸM" w:eastAsia="HGSｺﾞｼｯｸM" w:hAnsi="HG丸ｺﾞｼｯｸM-PRO" w:hint="eastAsia"/>
          <w:sz w:val="26"/>
          <w:szCs w:val="26"/>
        </w:rPr>
        <w:t>れ</w:t>
      </w:r>
    </w:p>
    <w:p w14:paraId="43E364F4" w14:textId="780EEFA9" w:rsidR="00416A7F" w:rsidRPr="00F65A53" w:rsidRDefault="00416A7F" w:rsidP="00793D43">
      <w:pPr>
        <w:ind w:leftChars="200" w:left="440" w:firstLineChars="100" w:firstLine="260"/>
        <w:rPr>
          <w:rFonts w:ascii="HGSｺﾞｼｯｸM" w:eastAsia="HGSｺﾞｼｯｸM" w:hAnsi="HG丸ｺﾞｼｯｸM-PRO"/>
          <w:sz w:val="26"/>
          <w:szCs w:val="26"/>
        </w:rPr>
      </w:pPr>
      <w:r w:rsidRPr="00F65A53">
        <w:rPr>
          <w:rFonts w:ascii="HGSｺﾞｼｯｸM" w:eastAsia="HGSｺﾞｼｯｸM" w:hAnsi="HG丸ｺﾞｼｯｸM-PRO" w:hint="eastAsia"/>
          <w:sz w:val="26"/>
          <w:szCs w:val="26"/>
        </w:rPr>
        <w:t>た時の対応</w:t>
      </w:r>
    </w:p>
    <w:p w14:paraId="2EC9ADE2" w14:textId="77777777" w:rsidR="00F065AF" w:rsidRDefault="00416A7F" w:rsidP="00F065AF">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・放課後から夜間における見回りについては、警察、中芸広域連合</w:t>
      </w:r>
    </w:p>
    <w:p w14:paraId="6EB44E40" w14:textId="162AE4FD" w:rsidR="00793D43" w:rsidRDefault="00416A7F" w:rsidP="00793D43">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少年育成センターの見回りに委ね、学校における見回りは原則行わ</w:t>
      </w:r>
    </w:p>
    <w:p w14:paraId="1C6023F9" w14:textId="0A207BD0" w:rsidR="00416A7F" w:rsidRPr="004F202F" w:rsidRDefault="00416A7F" w:rsidP="00F065AF">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ないこととする。</w:t>
      </w:r>
    </w:p>
    <w:p w14:paraId="60AE5C65" w14:textId="77777777" w:rsidR="00F065AF" w:rsidRDefault="00416A7F" w:rsidP="00F065AF">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・学校警察連絡協議会において、補導された児童生徒の引き取りに</w:t>
      </w:r>
    </w:p>
    <w:p w14:paraId="1D91F3DD" w14:textId="77777777" w:rsidR="00F065AF" w:rsidRDefault="00416A7F" w:rsidP="00F065AF">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ついては、保護者が第一義的な責任を負うことについて認識を共有</w:t>
      </w:r>
    </w:p>
    <w:p w14:paraId="36E932D2" w14:textId="631E5439" w:rsidR="00416A7F" w:rsidRPr="004F202F" w:rsidRDefault="00416A7F" w:rsidP="00F065AF">
      <w:pPr>
        <w:ind w:firstLineChars="200" w:firstLine="520"/>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する。</w:t>
      </w:r>
    </w:p>
    <w:p w14:paraId="2B4F820D" w14:textId="4ED1B540" w:rsidR="00416A7F"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②　</w:t>
      </w:r>
      <w:r w:rsidR="00416A7F" w:rsidRPr="00F65A53">
        <w:rPr>
          <w:rFonts w:ascii="HGSｺﾞｼｯｸM" w:eastAsia="HGSｺﾞｼｯｸM" w:hAnsi="HG丸ｺﾞｼｯｸM-PRO" w:hint="eastAsia"/>
          <w:sz w:val="26"/>
          <w:szCs w:val="26"/>
        </w:rPr>
        <w:t>学校徴収金の徴収・管理</w:t>
      </w:r>
    </w:p>
    <w:p w14:paraId="243CE572" w14:textId="151B74F5" w:rsidR="00BD142C" w:rsidRPr="004F202F" w:rsidRDefault="0079686D" w:rsidP="0079686D">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w:t>
      </w:r>
      <w:r w:rsidR="00416A7F" w:rsidRPr="004F202F">
        <w:rPr>
          <w:rFonts w:ascii="HGSｺﾞｼｯｸM" w:eastAsia="HGSｺﾞｼｯｸM" w:hAnsi="HG丸ｺﾞｼｯｸM-PRO" w:hint="eastAsia"/>
          <w:sz w:val="26"/>
          <w:szCs w:val="26"/>
        </w:rPr>
        <w:t>・</w:t>
      </w:r>
      <w:r w:rsidR="00BD142C" w:rsidRPr="004F202F">
        <w:rPr>
          <w:rFonts w:ascii="HGSｺﾞｼｯｸM" w:eastAsia="HGSｺﾞｼｯｸM" w:hAnsi="HG丸ｺﾞｼｯｸM-PRO" w:hint="eastAsia"/>
          <w:sz w:val="26"/>
          <w:szCs w:val="26"/>
        </w:rPr>
        <w:t>徴収金業務のシステム化について検討する。</w:t>
      </w:r>
    </w:p>
    <w:p w14:paraId="4F3B0D25" w14:textId="0707EF58" w:rsidR="00BD142C"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③　</w:t>
      </w:r>
      <w:r w:rsidR="00BD142C" w:rsidRPr="00F65A53">
        <w:rPr>
          <w:rFonts w:ascii="HGSｺﾞｼｯｸM" w:eastAsia="HGSｺﾞｼｯｸM" w:hAnsi="HG丸ｺﾞｼｯｸM-PRO" w:hint="eastAsia"/>
          <w:sz w:val="26"/>
          <w:szCs w:val="26"/>
        </w:rPr>
        <w:t>地域学校協働活動の関係者間の連絡調整等</w:t>
      </w:r>
    </w:p>
    <w:p w14:paraId="3A6EA287" w14:textId="77777777" w:rsidR="00F065AF"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lastRenderedPageBreak/>
        <w:t>・地域学校協働活動の実施状況等に応じ、地域学校協働活動推進員</w:t>
      </w:r>
    </w:p>
    <w:p w14:paraId="5D847F9A" w14:textId="77777777" w:rsidR="00F065AF"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等が中心となって行うものとする。その際、児童生徒の地域行事等</w:t>
      </w:r>
    </w:p>
    <w:p w14:paraId="5381B110" w14:textId="77777777" w:rsidR="00F065AF"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への参加に伴う連絡調整についても、地域学校協働活動推進員等が</w:t>
      </w:r>
    </w:p>
    <w:p w14:paraId="3BC2DE22" w14:textId="77777777" w:rsidR="00F065AF"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中心となって行う。この場合において、当該地域学校協働活動推進</w:t>
      </w:r>
    </w:p>
    <w:p w14:paraId="23427156" w14:textId="77777777" w:rsidR="00F065AF"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員等と学校との連絡調整については、教頭や担任に責任が集中しな</w:t>
      </w:r>
    </w:p>
    <w:p w14:paraId="27743044" w14:textId="07C17216" w:rsidR="00BD142C" w:rsidRPr="00B16B89" w:rsidRDefault="00BD142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いよう、教職員間の適切な役割分担を行うものとる。</w:t>
      </w:r>
    </w:p>
    <w:p w14:paraId="11169B66" w14:textId="77777777" w:rsid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④　</w:t>
      </w:r>
      <w:r w:rsidR="00ED7954" w:rsidRPr="00F65A53">
        <w:rPr>
          <w:rFonts w:ascii="HGSｺﾞｼｯｸM" w:eastAsia="HGSｺﾞｼｯｸM" w:hAnsi="HG丸ｺﾞｼｯｸM-PRO" w:hint="eastAsia"/>
          <w:sz w:val="26"/>
          <w:szCs w:val="26"/>
        </w:rPr>
        <w:t>保護者等からの過剰な苦情や不当な要求等学校では対応が困難</w:t>
      </w:r>
    </w:p>
    <w:p w14:paraId="2F6C62CB" w14:textId="2F63573D" w:rsidR="00BD142C" w:rsidRPr="00F65A53" w:rsidRDefault="00ED7954" w:rsidP="00F65A53">
      <w:pPr>
        <w:ind w:left="567" w:firstLineChars="100" w:firstLine="260"/>
        <w:rPr>
          <w:rFonts w:ascii="HGSｺﾞｼｯｸM" w:eastAsia="HGSｺﾞｼｯｸM" w:hAnsi="HG丸ｺﾞｼｯｸM-PRO"/>
          <w:sz w:val="26"/>
          <w:szCs w:val="26"/>
        </w:rPr>
      </w:pPr>
      <w:r w:rsidRPr="00F65A53">
        <w:rPr>
          <w:rFonts w:ascii="HGSｺﾞｼｯｸM" w:eastAsia="HGSｺﾞｼｯｸM" w:hAnsi="HG丸ｺﾞｼｯｸM-PRO" w:hint="eastAsia"/>
          <w:sz w:val="26"/>
          <w:szCs w:val="26"/>
        </w:rPr>
        <w:t>な事案への対応</w:t>
      </w:r>
    </w:p>
    <w:p w14:paraId="5113F03C" w14:textId="77777777" w:rsidR="00F065AF" w:rsidRDefault="00ED7954"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・学校が弁護士等の専門家を活用</w:t>
      </w:r>
      <w:r w:rsidR="00CC0C4A" w:rsidRPr="00B16B89">
        <w:rPr>
          <w:rFonts w:ascii="HGSｺﾞｼｯｸM" w:eastAsia="HGSｺﾞｼｯｸM" w:hAnsi="HG丸ｺﾞｼｯｸM-PRO" w:hint="eastAsia"/>
          <w:sz w:val="26"/>
          <w:szCs w:val="26"/>
        </w:rPr>
        <w:t>できる環境を整備すること等</w:t>
      </w:r>
      <w:r w:rsidR="0041186A">
        <w:rPr>
          <w:rFonts w:ascii="HGSｺﾞｼｯｸM" w:eastAsia="HGSｺﾞｼｯｸM" w:hAnsi="HG丸ｺﾞｼｯｸM-PRO" w:hint="eastAsia"/>
          <w:sz w:val="26"/>
          <w:szCs w:val="26"/>
        </w:rPr>
        <w:t>に</w:t>
      </w:r>
      <w:r w:rsidR="00CC0C4A" w:rsidRPr="00B16B89">
        <w:rPr>
          <w:rFonts w:ascii="HGSｺﾞｼｯｸM" w:eastAsia="HGSｺﾞｼｯｸM" w:hAnsi="HG丸ｺﾞｼｯｸM-PRO" w:hint="eastAsia"/>
          <w:sz w:val="26"/>
          <w:szCs w:val="26"/>
        </w:rPr>
        <w:t>よ</w:t>
      </w:r>
    </w:p>
    <w:p w14:paraId="79DBA52E" w14:textId="77777777" w:rsidR="00F065AF"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り、教育委員会等の行政機関の責任において当該苦情等に対応でき</w:t>
      </w:r>
    </w:p>
    <w:p w14:paraId="6C16C129" w14:textId="20CD2A47" w:rsidR="00ED7954" w:rsidRPr="00B16B89"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る体制を構築する。</w:t>
      </w:r>
    </w:p>
    <w:p w14:paraId="3FFD43AC" w14:textId="77777777" w:rsidR="00CC0C4A" w:rsidRPr="004F202F" w:rsidRDefault="00CC0C4A" w:rsidP="00CC0C4A">
      <w:pPr>
        <w:rPr>
          <w:rFonts w:ascii="HGSｺﾞｼｯｸM" w:eastAsia="HGSｺﾞｼｯｸM" w:hAnsi="HG丸ｺﾞｼｯｸM-PRO"/>
          <w:sz w:val="26"/>
          <w:szCs w:val="26"/>
        </w:rPr>
      </w:pPr>
      <w:r w:rsidRPr="004F202F">
        <w:rPr>
          <w:rFonts w:ascii="HGSｺﾞｼｯｸM" w:eastAsia="HGSｺﾞｼｯｸM" w:hAnsi="HG丸ｺﾞｼｯｸM-PRO" w:hint="eastAsia"/>
          <w:sz w:val="26"/>
          <w:szCs w:val="26"/>
        </w:rPr>
        <w:t xml:space="preserve">　イ　教師以外が積極的に参画すべき業務</w:t>
      </w:r>
    </w:p>
    <w:p w14:paraId="7219E809" w14:textId="77777777" w:rsidR="00CC0C4A" w:rsidRPr="00F65A53" w:rsidRDefault="00CC0C4A" w:rsidP="00F65A53">
      <w:pPr>
        <w:ind w:left="567"/>
        <w:rPr>
          <w:rFonts w:ascii="HGSｺﾞｼｯｸM" w:eastAsia="HGSｺﾞｼｯｸM" w:hAnsi="HG丸ｺﾞｼｯｸM-PRO"/>
          <w:sz w:val="26"/>
          <w:szCs w:val="26"/>
        </w:rPr>
      </w:pPr>
      <w:r w:rsidRPr="00F65A53">
        <w:rPr>
          <w:rFonts w:ascii="HGSｺﾞｼｯｸM" w:eastAsia="HGSｺﾞｼｯｸM" w:hAnsi="HG丸ｺﾞｼｯｸM-PRO" w:hint="eastAsia"/>
          <w:sz w:val="26"/>
          <w:szCs w:val="26"/>
        </w:rPr>
        <w:t>調査・統計等への回答</w:t>
      </w:r>
    </w:p>
    <w:p w14:paraId="637CD222" w14:textId="77777777" w:rsidR="00F065AF"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・校務支援システムの機能等を活用することによって、村から学校</w:t>
      </w:r>
    </w:p>
    <w:p w14:paraId="66E79734" w14:textId="549E99BD" w:rsidR="00CC0C4A" w:rsidRPr="00B16B89"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に発出される調査の回答に係る事務負担を軽減する。</w:t>
      </w:r>
    </w:p>
    <w:p w14:paraId="5DA0A27F" w14:textId="2CAFC688" w:rsidR="00CC0C4A"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①　</w:t>
      </w:r>
      <w:r w:rsidR="00CC0C4A" w:rsidRPr="00F65A53">
        <w:rPr>
          <w:rFonts w:ascii="HGSｺﾞｼｯｸM" w:eastAsia="HGSｺﾞｼｯｸM" w:hAnsi="HG丸ｺﾞｼｯｸM-PRO" w:hint="eastAsia"/>
          <w:sz w:val="26"/>
          <w:szCs w:val="26"/>
        </w:rPr>
        <w:t>学校の広報資料・ウェブサイトの作成・管理</w:t>
      </w:r>
    </w:p>
    <w:p w14:paraId="1776901E" w14:textId="77777777" w:rsidR="00F065AF"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・当該業務を学校において行う場合は、事務職員等が積極的に参画</w:t>
      </w:r>
    </w:p>
    <w:p w14:paraId="7686BE98" w14:textId="0D33CE1B" w:rsidR="00CC0C4A" w:rsidRPr="00B16B89" w:rsidRDefault="00CC0C4A"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しつつ、必要に応じてICT支援員を活用する。</w:t>
      </w:r>
    </w:p>
    <w:p w14:paraId="2A4AD2F8" w14:textId="730E3623" w:rsidR="00CC0C4A"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②　</w:t>
      </w:r>
      <w:r w:rsidR="009A1E4C" w:rsidRPr="00F65A53">
        <w:rPr>
          <w:rFonts w:ascii="HGSｺﾞｼｯｸM" w:eastAsia="HGSｺﾞｼｯｸM" w:hAnsi="HG丸ｺﾞｼｯｸM-PRO" w:hint="eastAsia"/>
          <w:sz w:val="26"/>
          <w:szCs w:val="26"/>
        </w:rPr>
        <w:t>ICT機器・ネットワーク設備の日常的な保守・管理</w:t>
      </w:r>
    </w:p>
    <w:p w14:paraId="03B8900A" w14:textId="77777777" w:rsidR="00F065AF" w:rsidRDefault="009A1E4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・教育委員会と連携を図りながら、事務職員及びICT支援員が中心</w:t>
      </w:r>
    </w:p>
    <w:p w14:paraId="5E0821B7" w14:textId="77777777" w:rsidR="00F065AF" w:rsidRDefault="009A1E4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となって行いつつ、地域の実情に応じ、民間事業者への委託も検討</w:t>
      </w:r>
    </w:p>
    <w:p w14:paraId="138C306A" w14:textId="28D3BD0B" w:rsidR="009A1E4C" w:rsidRPr="00B16B89" w:rsidRDefault="009A1E4C"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する。</w:t>
      </w:r>
    </w:p>
    <w:p w14:paraId="1611FDC5" w14:textId="76CA5F18" w:rsidR="00CF3742" w:rsidRPr="00F65A53" w:rsidRDefault="00F65A53" w:rsidP="00F65A53">
      <w:pPr>
        <w:ind w:left="567"/>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③　</w:t>
      </w:r>
      <w:r w:rsidR="00CF3742" w:rsidRPr="00F65A53">
        <w:rPr>
          <w:rFonts w:ascii="HGSｺﾞｼｯｸM" w:eastAsia="HGSｺﾞｼｯｸM" w:hAnsi="HG丸ｺﾞｼｯｸM-PRO" w:hint="eastAsia"/>
          <w:sz w:val="26"/>
          <w:szCs w:val="26"/>
        </w:rPr>
        <w:t>部活動</w:t>
      </w:r>
    </w:p>
    <w:p w14:paraId="034D74AC" w14:textId="77777777" w:rsidR="00F065AF" w:rsidRDefault="00CF3742"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・スポーツ庁及び文化庁が別に定めるところにより、部活動の</w:t>
      </w:r>
      <w:r w:rsidR="00A12E8E">
        <w:rPr>
          <w:rFonts w:ascii="HGSｺﾞｼｯｸM" w:eastAsia="HGSｺﾞｼｯｸM" w:hAnsi="HG丸ｺﾞｼｯｸM-PRO" w:hint="eastAsia"/>
          <w:sz w:val="26"/>
          <w:szCs w:val="26"/>
        </w:rPr>
        <w:t>地域</w:t>
      </w:r>
    </w:p>
    <w:p w14:paraId="2EF2A88E" w14:textId="69EB4F48" w:rsidR="00CF3742" w:rsidRPr="00B16B89" w:rsidRDefault="00CF3742" w:rsidP="00F065AF">
      <w:pPr>
        <w:ind w:firstLineChars="200" w:firstLine="520"/>
        <w:rPr>
          <w:rFonts w:ascii="HGSｺﾞｼｯｸM" w:eastAsia="HGSｺﾞｼｯｸM" w:hAnsi="HG丸ｺﾞｼｯｸM-PRO"/>
          <w:sz w:val="26"/>
          <w:szCs w:val="26"/>
        </w:rPr>
      </w:pPr>
      <w:r w:rsidRPr="00B16B89">
        <w:rPr>
          <w:rFonts w:ascii="HGSｺﾞｼｯｸM" w:eastAsia="HGSｺﾞｼｯｸM" w:hAnsi="HG丸ｺﾞｼｯｸM-PRO" w:hint="eastAsia"/>
          <w:sz w:val="26"/>
          <w:szCs w:val="26"/>
        </w:rPr>
        <w:t>展開を促進する。</w:t>
      </w:r>
    </w:p>
    <w:p w14:paraId="4C2A7424" w14:textId="5EED05E8" w:rsidR="00CF3742" w:rsidRDefault="00CF3742" w:rsidP="004653EC">
      <w:pPr>
        <w:ind w:firstLineChars="100" w:firstLine="26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ウ　教師の業務だが、負担軽減を促進すべき業務</w:t>
      </w:r>
    </w:p>
    <w:p w14:paraId="4D6DA07E" w14:textId="155AAA7B" w:rsidR="00CF3742" w:rsidRPr="00624474" w:rsidRDefault="00CF3742" w:rsidP="00F065AF">
      <w:pPr>
        <w:rPr>
          <w:rFonts w:ascii="HGSｺﾞｼｯｸM" w:eastAsia="HGSｺﾞｼｯｸM" w:hAnsi="HG丸ｺﾞｼｯｸM-PRO"/>
          <w:sz w:val="26"/>
          <w:szCs w:val="26"/>
        </w:rPr>
      </w:pPr>
      <w:r w:rsidRPr="00624474">
        <w:rPr>
          <w:rFonts w:ascii="HGSｺﾞｼｯｸM" w:eastAsia="HGSｺﾞｼｯｸM" w:hAnsi="HG丸ｺﾞｼｯｸM-PRO" w:hint="eastAsia"/>
          <w:sz w:val="26"/>
          <w:szCs w:val="26"/>
        </w:rPr>
        <w:t xml:space="preserve"> </w:t>
      </w:r>
      <w:r w:rsidR="00F065AF">
        <w:rPr>
          <w:rFonts w:ascii="HGSｺﾞｼｯｸM" w:eastAsia="HGSｺﾞｼｯｸM" w:hAnsi="HG丸ｺﾞｼｯｸM-PRO" w:hint="eastAsia"/>
          <w:sz w:val="26"/>
          <w:szCs w:val="26"/>
        </w:rPr>
        <w:t xml:space="preserve">　 </w:t>
      </w:r>
      <w:r w:rsidRPr="00624474">
        <w:rPr>
          <w:rFonts w:ascii="HGSｺﾞｼｯｸM" w:eastAsia="HGSｺﾞｼｯｸM" w:hAnsi="HG丸ｺﾞｼｯｸM-PRO" w:hint="eastAsia"/>
          <w:sz w:val="26"/>
          <w:szCs w:val="26"/>
        </w:rPr>
        <w:t>給食の時間における対応</w:t>
      </w:r>
    </w:p>
    <w:p w14:paraId="0196A657" w14:textId="77777777" w:rsidR="00F065AF" w:rsidRDefault="00CF3742" w:rsidP="00F065AF">
      <w:pPr>
        <w:pStyle w:val="a9"/>
        <w:ind w:left="0"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・給食時に特別行動として行う食に関する指導については、栄養</w:t>
      </w:r>
      <w:r w:rsidRPr="00F065AF">
        <w:rPr>
          <w:rFonts w:ascii="HGSｺﾞｼｯｸM" w:eastAsia="HGSｺﾞｼｯｸM" w:hAnsi="HG丸ｺﾞｼｯｸM-PRO" w:hint="eastAsia"/>
          <w:sz w:val="26"/>
          <w:szCs w:val="26"/>
        </w:rPr>
        <w:t>教</w:t>
      </w:r>
    </w:p>
    <w:p w14:paraId="2185276E" w14:textId="04490D7A" w:rsidR="00CF3742" w:rsidRPr="00F065AF" w:rsidRDefault="00CF3742" w:rsidP="00F065AF">
      <w:pPr>
        <w:pStyle w:val="a9"/>
        <w:ind w:left="0" w:firstLineChars="200" w:firstLine="520"/>
        <w:rPr>
          <w:rFonts w:ascii="HGSｺﾞｼｯｸM" w:eastAsia="HGSｺﾞｼｯｸM" w:hAnsi="HG丸ｺﾞｼｯｸM-PRO"/>
          <w:sz w:val="26"/>
          <w:szCs w:val="26"/>
        </w:rPr>
      </w:pPr>
      <w:r w:rsidRPr="00F065AF">
        <w:rPr>
          <w:rFonts w:ascii="HGSｺﾞｼｯｸM" w:eastAsia="HGSｺﾞｼｯｸM" w:hAnsi="HG丸ｺﾞｼｯｸM-PRO" w:hint="eastAsia"/>
          <w:sz w:val="26"/>
          <w:szCs w:val="26"/>
        </w:rPr>
        <w:t>諭又は学級担任等が実施する。</w:t>
      </w:r>
    </w:p>
    <w:p w14:paraId="33D51F4D" w14:textId="77777777" w:rsidR="00F065AF" w:rsidRDefault="00047948" w:rsidP="00F065AF">
      <w:pPr>
        <w:pStyle w:val="a9"/>
        <w:ind w:left="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 </w:t>
      </w:r>
      <w:r w:rsidR="004653EC">
        <w:rPr>
          <w:rFonts w:ascii="HGSｺﾞｼｯｸM" w:eastAsia="HGSｺﾞｼｯｸM" w:hAnsi="HG丸ｺﾞｼｯｸM-PRO" w:hint="eastAsia"/>
          <w:sz w:val="26"/>
          <w:szCs w:val="26"/>
        </w:rPr>
        <w:t xml:space="preserve"> </w:t>
      </w:r>
      <w:r w:rsidR="00F065AF">
        <w:rPr>
          <w:rFonts w:ascii="HGSｺﾞｼｯｸM" w:eastAsia="HGSｺﾞｼｯｸM" w:hAnsi="HG丸ｺﾞｼｯｸM-PRO" w:hint="eastAsia"/>
          <w:sz w:val="26"/>
          <w:szCs w:val="26"/>
        </w:rPr>
        <w:t xml:space="preserve">  </w:t>
      </w:r>
      <w:r>
        <w:rPr>
          <w:rFonts w:ascii="HGSｺﾞｼｯｸM" w:eastAsia="HGSｺﾞｼｯｸM" w:hAnsi="HG丸ｺﾞｼｯｸM-PRO" w:hint="eastAsia"/>
          <w:sz w:val="26"/>
          <w:szCs w:val="26"/>
        </w:rPr>
        <w:t>・給食時における児童生徒の見守りについては、児童生徒の発達</w:t>
      </w:r>
      <w:r w:rsidRPr="00F065AF">
        <w:rPr>
          <w:rFonts w:ascii="HGSｺﾞｼｯｸM" w:eastAsia="HGSｺﾞｼｯｸM" w:hAnsi="HG丸ｺﾞｼｯｸM-PRO" w:hint="eastAsia"/>
          <w:sz w:val="26"/>
          <w:szCs w:val="26"/>
        </w:rPr>
        <w:t>の</w:t>
      </w:r>
    </w:p>
    <w:p w14:paraId="3C3A5383" w14:textId="77777777" w:rsidR="00F065AF" w:rsidRDefault="00047948" w:rsidP="00F065AF">
      <w:pPr>
        <w:pStyle w:val="a9"/>
        <w:ind w:left="0" w:firstLineChars="200" w:firstLine="520"/>
        <w:rPr>
          <w:rFonts w:ascii="HGSｺﾞｼｯｸM" w:eastAsia="HGSｺﾞｼｯｸM" w:hAnsi="HG丸ｺﾞｼｯｸM-PRO"/>
          <w:sz w:val="26"/>
          <w:szCs w:val="26"/>
        </w:rPr>
      </w:pPr>
      <w:r w:rsidRPr="00F065AF">
        <w:rPr>
          <w:rFonts w:ascii="HGSｺﾞｼｯｸM" w:eastAsia="HGSｺﾞｼｯｸM" w:hAnsi="HG丸ｺﾞｼｯｸM-PRO" w:hint="eastAsia"/>
          <w:sz w:val="26"/>
          <w:szCs w:val="26"/>
        </w:rPr>
        <w:t>段階や実態を踏まえつつ、学級担任のみならず教職員等による緊急</w:t>
      </w:r>
    </w:p>
    <w:p w14:paraId="77054418" w14:textId="4727BA2D" w:rsidR="00047948" w:rsidRPr="00F065AF" w:rsidRDefault="00047948" w:rsidP="00F065AF">
      <w:pPr>
        <w:pStyle w:val="a9"/>
        <w:ind w:left="0" w:firstLineChars="200" w:firstLine="520"/>
        <w:rPr>
          <w:rFonts w:ascii="HGSｺﾞｼｯｸM" w:eastAsia="HGSｺﾞｼｯｸM" w:hAnsi="HG丸ｺﾞｼｯｸM-PRO"/>
          <w:sz w:val="26"/>
          <w:szCs w:val="26"/>
        </w:rPr>
      </w:pPr>
      <w:r w:rsidRPr="00F065AF">
        <w:rPr>
          <w:rFonts w:ascii="HGSｺﾞｼｯｸM" w:eastAsia="HGSｺﾞｼｯｸM" w:hAnsi="HG丸ｺﾞｼｯｸM-PRO" w:hint="eastAsia"/>
          <w:sz w:val="26"/>
          <w:szCs w:val="26"/>
        </w:rPr>
        <w:t>時に備えた組織的な体制を構築した上で実施する。</w:t>
      </w:r>
    </w:p>
    <w:p w14:paraId="0BC7E635" w14:textId="40A822CD" w:rsidR="00A12E8E"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①　</w:t>
      </w:r>
      <w:r w:rsidR="00A12E8E" w:rsidRPr="00F65A53">
        <w:rPr>
          <w:rFonts w:ascii="HGSｺﾞｼｯｸM" w:eastAsia="HGSｺﾞｼｯｸM" w:hAnsi="HG丸ｺﾞｼｯｸM-PRO" w:hint="eastAsia"/>
          <w:sz w:val="26"/>
          <w:szCs w:val="26"/>
        </w:rPr>
        <w:t>授業準備</w:t>
      </w:r>
    </w:p>
    <w:p w14:paraId="2F2644B8" w14:textId="77777777" w:rsidR="00A12E8E" w:rsidRDefault="00A12E8E" w:rsidP="00F065AF">
      <w:pPr>
        <w:pStyle w:val="a9"/>
        <w:ind w:left="0"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・授業準備や採点作業等を補助する支援員を積極的に配置すると</w:t>
      </w:r>
    </w:p>
    <w:p w14:paraId="0E67A3F5" w14:textId="1F190B1C" w:rsidR="00A12E8E" w:rsidRDefault="00A12E8E" w:rsidP="00F065AF">
      <w:pPr>
        <w:pStyle w:val="a9"/>
        <w:ind w:left="0"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ともに、デジタル技術の活用を促進する。</w:t>
      </w:r>
    </w:p>
    <w:p w14:paraId="7AEF81CD" w14:textId="0D4BF408" w:rsidR="00A12E8E" w:rsidRPr="00F65A53" w:rsidRDefault="00F65A53" w:rsidP="00F065AF">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lastRenderedPageBreak/>
        <w:t xml:space="preserve">②　</w:t>
      </w:r>
      <w:r w:rsidR="00A12E8E" w:rsidRPr="00F65A53">
        <w:rPr>
          <w:rFonts w:ascii="HGSｺﾞｼｯｸM" w:eastAsia="HGSｺﾞｼｯｸM" w:hAnsi="HG丸ｺﾞｼｯｸM-PRO" w:hint="eastAsia"/>
          <w:sz w:val="26"/>
          <w:szCs w:val="26"/>
        </w:rPr>
        <w:t>学習評価や成績処理</w:t>
      </w:r>
    </w:p>
    <w:p w14:paraId="4F2CFAB6" w14:textId="77777777" w:rsidR="00DE0E40" w:rsidRDefault="00A12E8E" w:rsidP="00DE0E40">
      <w:pPr>
        <w:ind w:firstLineChars="208" w:firstLine="541"/>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・校務支援システムの機能を活用することによって、成績処理等に</w:t>
      </w:r>
    </w:p>
    <w:p w14:paraId="39822B5F" w14:textId="56CE9B69" w:rsidR="00A12E8E" w:rsidRDefault="00A12E8E" w:rsidP="00DE0E40">
      <w:pPr>
        <w:ind w:firstLineChars="208" w:firstLine="541"/>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係る事務負担を軽減する。</w:t>
      </w:r>
    </w:p>
    <w:p w14:paraId="0B17694C" w14:textId="1E1D57DB" w:rsidR="00A12E8E" w:rsidRPr="00F65A53" w:rsidRDefault="00F65A53" w:rsidP="00F65A53">
      <w:pPr>
        <w:ind w:left="567"/>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③　</w:t>
      </w:r>
      <w:r w:rsidR="00CC4262" w:rsidRPr="00F65A53">
        <w:rPr>
          <w:rFonts w:ascii="HGSｺﾞｼｯｸM" w:eastAsia="HGSｺﾞｼｯｸM" w:hAnsi="HG丸ｺﾞｼｯｸM-PRO" w:hint="eastAsia"/>
          <w:sz w:val="26"/>
          <w:szCs w:val="26"/>
        </w:rPr>
        <w:t>学校行事の準備・運営</w:t>
      </w:r>
    </w:p>
    <w:p w14:paraId="4534CD2B" w14:textId="77777777" w:rsidR="00DE0E40" w:rsidRDefault="00CC4262" w:rsidP="00DE0E40">
      <w:pPr>
        <w:ind w:firstLineChars="204" w:firstLine="53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・修学旅行その他の学校行事に係る関係機関との日程調整、物品の</w:t>
      </w:r>
    </w:p>
    <w:p w14:paraId="5353B847" w14:textId="77777777" w:rsidR="00DE0E40" w:rsidRDefault="00CC4262" w:rsidP="00DE0E40">
      <w:pPr>
        <w:ind w:firstLineChars="204" w:firstLine="53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準備等業務について、教師と事務職員及び支援員等との協働を促進</w:t>
      </w:r>
    </w:p>
    <w:p w14:paraId="412EAA65" w14:textId="4DD16597" w:rsidR="00CC4262" w:rsidRDefault="00CC4262" w:rsidP="00DE0E40">
      <w:pPr>
        <w:ind w:firstLineChars="204" w:firstLine="53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するとともに、必要に応じ、業務委託その他の方法も検討する。</w:t>
      </w:r>
    </w:p>
    <w:p w14:paraId="5AD77DDE" w14:textId="4A4BF524" w:rsidR="00CC4262" w:rsidRPr="005544AA" w:rsidRDefault="00F65A53" w:rsidP="005544AA">
      <w:pPr>
        <w:ind w:left="567"/>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④　</w:t>
      </w:r>
      <w:r w:rsidR="00CC4262" w:rsidRPr="005544AA">
        <w:rPr>
          <w:rFonts w:ascii="HGSｺﾞｼｯｸM" w:eastAsia="HGSｺﾞｼｯｸM" w:hAnsi="HG丸ｺﾞｼｯｸM-PRO" w:hint="eastAsia"/>
          <w:sz w:val="26"/>
          <w:szCs w:val="26"/>
        </w:rPr>
        <w:t>支援が必要な児童生徒・家庭への対応</w:t>
      </w:r>
    </w:p>
    <w:p w14:paraId="1AC8574C" w14:textId="77777777" w:rsidR="00DE0E40" w:rsidRDefault="00CC4262"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　　・</w:t>
      </w:r>
      <w:r w:rsidR="00D24B13">
        <w:rPr>
          <w:rFonts w:ascii="HGSｺﾞｼｯｸM" w:eastAsia="HGSｺﾞｼｯｸM" w:hAnsi="HG丸ｺﾞｼｯｸM-PRO" w:hint="eastAsia"/>
          <w:sz w:val="26"/>
          <w:szCs w:val="26"/>
        </w:rPr>
        <w:t>児童生徒の課題の状況に応じ、養護教諭のほか、スクールカウン</w:t>
      </w:r>
    </w:p>
    <w:p w14:paraId="19D5C10E" w14:textId="77777777" w:rsidR="00DE0E40" w:rsidRDefault="00D24B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セラー、スクールソーシャルワーカー、保健師、公認心理士等によ</w:t>
      </w:r>
    </w:p>
    <w:p w14:paraId="55D0986F" w14:textId="77777777" w:rsidR="00DE0E40" w:rsidRDefault="00D24B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る効果的な支援が期待される業務について、これらの人材と教師の</w:t>
      </w:r>
    </w:p>
    <w:p w14:paraId="746D4E3C" w14:textId="77777777" w:rsidR="00DE0E40" w:rsidRDefault="00D24B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協働を促進する。特に不登校児童生徒への対応にあっては、教育支</w:t>
      </w:r>
    </w:p>
    <w:p w14:paraId="4BAB7FB4" w14:textId="77777777" w:rsidR="00DE0E40" w:rsidRDefault="00D24B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援センターの機能強化や公認心理士等による効果的な支援を促進す</w:t>
      </w:r>
    </w:p>
    <w:p w14:paraId="042A0E74" w14:textId="0479B1ED" w:rsidR="00416A7F" w:rsidRDefault="00D24B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る。</w:t>
      </w:r>
    </w:p>
    <w:p w14:paraId="5365959A" w14:textId="77777777" w:rsidR="005544AA" w:rsidRDefault="005544AA" w:rsidP="005544AA">
      <w:pPr>
        <w:rPr>
          <w:rFonts w:ascii="HGSｺﾞｼｯｸM" w:eastAsia="HGSｺﾞｼｯｸM" w:hAnsi="HG丸ｺﾞｼｯｸM-PRO"/>
          <w:sz w:val="26"/>
          <w:szCs w:val="26"/>
        </w:rPr>
      </w:pPr>
    </w:p>
    <w:p w14:paraId="6E087F46" w14:textId="77AA17F2" w:rsidR="005544AA" w:rsidRPr="005544AA" w:rsidRDefault="005544AA"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（２）</w:t>
      </w:r>
      <w:r w:rsidRPr="005544AA">
        <w:rPr>
          <w:rFonts w:ascii="HGSｺﾞｼｯｸM" w:eastAsia="HGSｺﾞｼｯｸM" w:hAnsi="HG丸ｺﾞｼｯｸM-PRO" w:hint="eastAsia"/>
          <w:sz w:val="26"/>
          <w:szCs w:val="26"/>
        </w:rPr>
        <w:t>学校における措置の推進</w:t>
      </w:r>
    </w:p>
    <w:p w14:paraId="6D74A82C" w14:textId="77777777" w:rsidR="00DE0E40" w:rsidRDefault="005544AA"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　ア　各学校の教育課程における年間授業時数や週当たり授業時数につ</w:t>
      </w:r>
    </w:p>
    <w:p w14:paraId="0F83EA68" w14:textId="4111A876" w:rsidR="00DE0E40" w:rsidRDefault="005544AA"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いては、年度当初の計画段階で真に必要な時数となるよう設定</w:t>
      </w:r>
      <w:r w:rsidR="00DE0E40">
        <w:rPr>
          <w:rFonts w:ascii="HGSｺﾞｼｯｸM" w:eastAsia="HGSｺﾞｼｯｸM" w:hAnsi="HG丸ｺﾞｼｯｸM-PRO" w:hint="eastAsia"/>
          <w:sz w:val="26"/>
          <w:szCs w:val="26"/>
        </w:rPr>
        <w:t>する</w:t>
      </w:r>
    </w:p>
    <w:p w14:paraId="00302BA0" w14:textId="77777777" w:rsidR="00DE0E40" w:rsidRDefault="005544AA"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る。特に、標準授業時数を大幅に上回って（小４以上は年間で1086</w:t>
      </w:r>
    </w:p>
    <w:p w14:paraId="1FEE92BE" w14:textId="77777777" w:rsidR="00DE0E40" w:rsidRDefault="005544AA"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単位時間以上）編成されている場合には、指導体制に見合うものと</w:t>
      </w:r>
    </w:p>
    <w:p w14:paraId="0DF87ECB" w14:textId="3478F8D3" w:rsidR="00D24B13" w:rsidRPr="005544AA" w:rsidRDefault="005544AA"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なるように見直す。</w:t>
      </w:r>
    </w:p>
    <w:p w14:paraId="325FE33E" w14:textId="77777777" w:rsidR="00DE0E40" w:rsidRDefault="005544AA"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　イ　当初の狙いが形骸化し十分な効果が見込めない活動等の見直し</w:t>
      </w:r>
      <w:r w:rsidR="009C037B">
        <w:rPr>
          <w:rFonts w:ascii="HGSｺﾞｼｯｸM" w:eastAsia="HGSｺﾞｼｯｸM" w:hAnsi="HG丸ｺﾞｼｯｸM-PRO" w:hint="eastAsia"/>
          <w:sz w:val="26"/>
          <w:szCs w:val="26"/>
        </w:rPr>
        <w:t>、</w:t>
      </w:r>
    </w:p>
    <w:p w14:paraId="4E802AFA" w14:textId="77777777" w:rsidR="00DE0E40" w:rsidRDefault="005544AA"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清掃時間・頻度の見直し、放課後の活動時間</w:t>
      </w:r>
      <w:r w:rsidR="00D95723">
        <w:rPr>
          <w:rFonts w:ascii="HGSｺﾞｼｯｸM" w:eastAsia="HGSｺﾞｼｯｸM" w:hAnsi="HG丸ｺﾞｼｯｸM-PRO" w:hint="eastAsia"/>
          <w:sz w:val="26"/>
          <w:szCs w:val="26"/>
        </w:rPr>
        <w:t>の勤務時間内での設定</w:t>
      </w:r>
    </w:p>
    <w:p w14:paraId="5F1507C4" w14:textId="6D6172DB" w:rsidR="00D24B13" w:rsidRDefault="00D9572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など、日課表の工夫を行う。</w:t>
      </w:r>
    </w:p>
    <w:p w14:paraId="15953A9D" w14:textId="77777777" w:rsidR="00B224E8" w:rsidRPr="00DE0E40" w:rsidRDefault="00B224E8" w:rsidP="00D95723">
      <w:pPr>
        <w:ind w:firstLineChars="300" w:firstLine="780"/>
        <w:rPr>
          <w:rFonts w:ascii="HGSｺﾞｼｯｸM" w:eastAsia="HGSｺﾞｼｯｸM" w:hAnsi="HG丸ｺﾞｼｯｸM-PRO"/>
          <w:sz w:val="26"/>
          <w:szCs w:val="26"/>
        </w:rPr>
      </w:pPr>
    </w:p>
    <w:p w14:paraId="3AA5DE6D" w14:textId="17C51CA4" w:rsidR="00B224E8" w:rsidRDefault="00B224E8"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（３）</w:t>
      </w:r>
      <w:r w:rsidRPr="00B224E8">
        <w:rPr>
          <w:rFonts w:ascii="HGSｺﾞｼｯｸM" w:eastAsia="HGSｺﾞｼｯｸM" w:hAnsi="HG丸ｺﾞｼｯｸM-PRO" w:hint="eastAsia"/>
          <w:sz w:val="26"/>
          <w:szCs w:val="26"/>
        </w:rPr>
        <w:t>教育職員の健康及び福祉の確保に関する取組</w:t>
      </w:r>
    </w:p>
    <w:p w14:paraId="0D746E9A" w14:textId="77777777" w:rsidR="00DE0E40" w:rsidRDefault="00B224E8" w:rsidP="00DE0E40">
      <w:pPr>
        <w:ind w:firstLineChars="100" w:firstLine="26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ア　終業から始業までに11時間を目安とする勤務間インターバル（休</w:t>
      </w:r>
    </w:p>
    <w:p w14:paraId="3A835F0A" w14:textId="04A6C8DD" w:rsidR="00B224E8" w:rsidRDefault="00B224E8"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息時間）の確保に取り組む。</w:t>
      </w:r>
    </w:p>
    <w:p w14:paraId="469F7B68" w14:textId="77777777" w:rsidR="00DE0E40" w:rsidRDefault="00B224E8" w:rsidP="00DE0E40">
      <w:pPr>
        <w:ind w:firstLineChars="100" w:firstLine="26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イ　年次有給休暇についてまとまった</w:t>
      </w:r>
      <w:r w:rsidR="00624474">
        <w:rPr>
          <w:rFonts w:ascii="HGSｺﾞｼｯｸM" w:eastAsia="HGSｺﾞｼｯｸM" w:hAnsi="HG丸ｺﾞｼｯｸM-PRO" w:hint="eastAsia"/>
          <w:sz w:val="26"/>
          <w:szCs w:val="26"/>
        </w:rPr>
        <w:t>日数を連続して取得できる</w:t>
      </w:r>
      <w:r w:rsidR="00DE0E40">
        <w:rPr>
          <w:rFonts w:ascii="HGSｺﾞｼｯｸM" w:eastAsia="HGSｺﾞｼｯｸM" w:hAnsi="HG丸ｺﾞｼｯｸM-PRO" w:hint="eastAsia"/>
          <w:sz w:val="26"/>
          <w:szCs w:val="26"/>
        </w:rPr>
        <w:t>よ</w:t>
      </w:r>
    </w:p>
    <w:p w14:paraId="010BFDDD" w14:textId="7FF3CA29" w:rsidR="00B224E8" w:rsidRDefault="00DE0E40"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う</w:t>
      </w:r>
      <w:r w:rsidR="00624474">
        <w:rPr>
          <w:rFonts w:ascii="HGSｺﾞｼｯｸM" w:eastAsia="HGSｺﾞｼｯｸM" w:hAnsi="HG丸ｺﾞｼｯｸM-PRO" w:hint="eastAsia"/>
          <w:sz w:val="26"/>
          <w:szCs w:val="26"/>
        </w:rPr>
        <w:t>、各学校に対して取得を促進する。</w:t>
      </w:r>
    </w:p>
    <w:p w14:paraId="3B22E259" w14:textId="77777777" w:rsidR="00DC1FC4" w:rsidRDefault="00624474"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 xml:space="preserve">　ウ　令和８年度中に、学校における定時退校日</w:t>
      </w:r>
      <w:r w:rsidR="00DC1FC4">
        <w:rPr>
          <w:rFonts w:ascii="HGSｺﾞｼｯｸM" w:eastAsia="HGSｺﾞｼｯｸM" w:hAnsi="HG丸ｺﾞｼｯｸM-PRO" w:hint="eastAsia"/>
          <w:sz w:val="26"/>
          <w:szCs w:val="26"/>
        </w:rPr>
        <w:t>（セレクト退校日を含</w:t>
      </w:r>
    </w:p>
    <w:p w14:paraId="09A0A72C" w14:textId="77777777" w:rsidR="00DC1FC4" w:rsidRDefault="00DC1FC4" w:rsidP="00DC1FC4">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む）</w:t>
      </w:r>
      <w:r w:rsidR="00624474">
        <w:rPr>
          <w:rFonts w:ascii="HGSｺﾞｼｯｸM" w:eastAsia="HGSｺﾞｼｯｸM" w:hAnsi="HG丸ｺﾞｼｯｸM-PRO" w:hint="eastAsia"/>
          <w:sz w:val="26"/>
          <w:szCs w:val="26"/>
        </w:rPr>
        <w:t>を月</w:t>
      </w:r>
      <w:r>
        <w:rPr>
          <w:rFonts w:ascii="HGSｺﾞｼｯｸM" w:eastAsia="HGSｺﾞｼｯｸM" w:hAnsi="HG丸ｺﾞｼｯｸM-PRO" w:hint="eastAsia"/>
          <w:sz w:val="26"/>
          <w:szCs w:val="26"/>
        </w:rPr>
        <w:t>２</w:t>
      </w:r>
      <w:r w:rsidR="00624474">
        <w:rPr>
          <w:rFonts w:ascii="HGSｺﾞｼｯｸM" w:eastAsia="HGSｺﾞｼｯｸM" w:hAnsi="HG丸ｺﾞｼｯｸM-PRO" w:hint="eastAsia"/>
          <w:sz w:val="26"/>
          <w:szCs w:val="26"/>
        </w:rPr>
        <w:t>日以上設定するよう推進し、長期休業等の期間中に５日</w:t>
      </w:r>
    </w:p>
    <w:p w14:paraId="3824E670" w14:textId="733A0B36" w:rsidR="00624474" w:rsidRDefault="00624474" w:rsidP="00DC1FC4">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間の一斉閉校期間の設定を行う。</w:t>
      </w:r>
    </w:p>
    <w:p w14:paraId="6FC0760E" w14:textId="77777777" w:rsidR="006F7513" w:rsidRDefault="006F7513" w:rsidP="006F7513">
      <w:pPr>
        <w:rPr>
          <w:rFonts w:ascii="HGSｺﾞｼｯｸM" w:eastAsia="HGSｺﾞｼｯｸM" w:hAnsi="HG丸ｺﾞｼｯｸM-PRO"/>
          <w:sz w:val="26"/>
          <w:szCs w:val="26"/>
        </w:rPr>
      </w:pPr>
    </w:p>
    <w:p w14:paraId="1B86C150" w14:textId="77777777" w:rsidR="00DC1FC4" w:rsidRPr="00DC1FC4" w:rsidRDefault="00DC1FC4" w:rsidP="006F7513">
      <w:pPr>
        <w:rPr>
          <w:rFonts w:ascii="HGSｺﾞｼｯｸM" w:eastAsia="HGSｺﾞｼｯｸM" w:hAnsi="HG丸ｺﾞｼｯｸM-PRO"/>
          <w:sz w:val="26"/>
          <w:szCs w:val="26"/>
        </w:rPr>
      </w:pPr>
    </w:p>
    <w:p w14:paraId="0B6250C5" w14:textId="4F93E682" w:rsidR="006F7513" w:rsidRPr="001E6B74" w:rsidRDefault="006F7513" w:rsidP="006F7513">
      <w:pPr>
        <w:rPr>
          <w:rFonts w:ascii="HGSｺﾞｼｯｸM" w:eastAsia="HGSｺﾞｼｯｸM" w:hAnsi="HG丸ｺﾞｼｯｸM-PRO"/>
          <w:sz w:val="28"/>
          <w:szCs w:val="28"/>
        </w:rPr>
      </w:pPr>
      <w:r w:rsidRPr="001E6B74">
        <w:rPr>
          <w:rFonts w:ascii="HGSｺﾞｼｯｸM" w:eastAsia="HGSｺﾞｼｯｸM" w:hAnsi="HG丸ｺﾞｼｯｸM-PRO" w:hint="eastAsia"/>
          <w:sz w:val="28"/>
          <w:szCs w:val="28"/>
        </w:rPr>
        <w:lastRenderedPageBreak/>
        <w:t>５　関連する取組、今後のフォローアップについて</w:t>
      </w:r>
    </w:p>
    <w:p w14:paraId="1DA665F7" w14:textId="77777777" w:rsidR="00DE0E40" w:rsidRDefault="006F7513"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（１）取組の着実な実行を図るため、各学校の教職員の在校等時間の状</w:t>
      </w:r>
    </w:p>
    <w:p w14:paraId="389FBBFD" w14:textId="77777777" w:rsidR="00DE0E40" w:rsidRDefault="006F7513"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況を</w:t>
      </w:r>
      <w:r w:rsidR="001E6B74">
        <w:rPr>
          <w:rFonts w:ascii="HGSｺﾞｼｯｸM" w:eastAsia="HGSｺﾞｼｯｸM" w:hAnsi="HG丸ｺﾞｼｯｸM-PRO" w:hint="eastAsia"/>
          <w:sz w:val="26"/>
          <w:szCs w:val="26"/>
        </w:rPr>
        <w:t>把握し、毎年度、北川村のＨＰで公表するとともに、定例の教</w:t>
      </w:r>
    </w:p>
    <w:p w14:paraId="0904DD32" w14:textId="58E086C9" w:rsidR="006F7513" w:rsidRDefault="001E6B74"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育委員会及び総合教育会議において報告する。</w:t>
      </w:r>
    </w:p>
    <w:p w14:paraId="41D8DA13" w14:textId="77777777" w:rsidR="001E6B74" w:rsidRPr="00DE0E40" w:rsidRDefault="001E6B74" w:rsidP="001E6B74">
      <w:pPr>
        <w:rPr>
          <w:rFonts w:ascii="HGSｺﾞｼｯｸM" w:eastAsia="HGSｺﾞｼｯｸM" w:hAnsi="HG丸ｺﾞｼｯｸM-PRO"/>
          <w:sz w:val="26"/>
          <w:szCs w:val="26"/>
        </w:rPr>
      </w:pPr>
    </w:p>
    <w:p w14:paraId="4D7B4A83" w14:textId="77777777" w:rsidR="00DE0E40" w:rsidRDefault="001E6B74"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（２）学校での児童生徒等の支援に専門的な知見を有する人材の確保に</w:t>
      </w:r>
    </w:p>
    <w:p w14:paraId="13986DB5" w14:textId="250BB714" w:rsidR="001E6B74" w:rsidRDefault="001E6B74"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当たり、関係部局・関係機関とともに取り組む。</w:t>
      </w:r>
    </w:p>
    <w:p w14:paraId="34113AA1" w14:textId="77777777" w:rsidR="001E6B74" w:rsidRPr="00DE0E40" w:rsidRDefault="001E6B74" w:rsidP="001E6B74">
      <w:pPr>
        <w:rPr>
          <w:rFonts w:ascii="HGSｺﾞｼｯｸM" w:eastAsia="HGSｺﾞｼｯｸM" w:hAnsi="HG丸ｺﾞｼｯｸM-PRO"/>
          <w:sz w:val="26"/>
          <w:szCs w:val="26"/>
        </w:rPr>
      </w:pPr>
    </w:p>
    <w:p w14:paraId="494F2682" w14:textId="77777777" w:rsidR="00DE0E40" w:rsidRDefault="001E6B74"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（３）時間外在校等時間にかかる目標の達成状況については、本村で導</w:t>
      </w:r>
    </w:p>
    <w:p w14:paraId="68B69693" w14:textId="2363DE2D" w:rsidR="001E6B74" w:rsidRDefault="001E6B74"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入している校務支援システムで把握する。</w:t>
      </w:r>
    </w:p>
    <w:p w14:paraId="73FF027C" w14:textId="77777777" w:rsidR="00881656" w:rsidRPr="00DE0E40" w:rsidRDefault="00881656" w:rsidP="00881656">
      <w:pPr>
        <w:rPr>
          <w:rFonts w:ascii="HGSｺﾞｼｯｸM" w:eastAsia="HGSｺﾞｼｯｸM" w:hAnsi="HG丸ｺﾞｼｯｸM-PRO"/>
          <w:sz w:val="26"/>
          <w:szCs w:val="26"/>
        </w:rPr>
      </w:pPr>
    </w:p>
    <w:p w14:paraId="5BB63A53" w14:textId="77777777" w:rsidR="00DE0E40" w:rsidRDefault="00881656"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（４）教育委員会において、各学校の状況を確認し、本計画の内容に照</w:t>
      </w:r>
    </w:p>
    <w:p w14:paraId="1B1D5FF9" w14:textId="77777777" w:rsidR="00DE0E40" w:rsidRDefault="00881656"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らして課題が見られるときは、当該学校に聞き取り・指導等を実施</w:t>
      </w:r>
    </w:p>
    <w:p w14:paraId="217100A4" w14:textId="77777777" w:rsidR="00DE0E40" w:rsidRDefault="00881656"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する。特に時間外在校等時間が長時間となっている教職員がいる場</w:t>
      </w:r>
    </w:p>
    <w:p w14:paraId="11D6EE0E" w14:textId="0732530C" w:rsidR="00D0342C" w:rsidRDefault="00881656"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合や業務の持ち帰りや休憩時間の確保が課題となっている</w:t>
      </w:r>
      <w:r w:rsidR="00A350A6">
        <w:rPr>
          <w:rFonts w:ascii="HGSｺﾞｼｯｸM" w:eastAsia="HGSｺﾞｼｯｸM" w:hAnsi="HG丸ｺﾞｼｯｸM-PRO" w:hint="eastAsia"/>
          <w:sz w:val="26"/>
          <w:szCs w:val="26"/>
        </w:rPr>
        <w:t>。</w:t>
      </w:r>
    </w:p>
    <w:p w14:paraId="65524830" w14:textId="77777777" w:rsidR="00D0342C" w:rsidRDefault="00881656" w:rsidP="00D0342C">
      <w:pPr>
        <w:ind w:firstLineChars="300" w:firstLine="78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学校に対しては、当該年度中にも速やかに状況が改善されること</w:t>
      </w:r>
    </w:p>
    <w:p w14:paraId="78E4D8A6" w14:textId="7D775058" w:rsidR="00881656" w:rsidRDefault="00881656"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を目指し、当該学校に対する</w:t>
      </w:r>
      <w:r w:rsidR="00D0342C">
        <w:rPr>
          <w:rFonts w:ascii="HGSｺﾞｼｯｸM" w:eastAsia="HGSｺﾞｼｯｸM" w:hAnsi="HG丸ｺﾞｼｯｸM-PRO" w:hint="eastAsia"/>
          <w:sz w:val="26"/>
          <w:szCs w:val="26"/>
        </w:rPr>
        <w:t>個別の支援・指導を実施する。</w:t>
      </w:r>
    </w:p>
    <w:p w14:paraId="71116D76" w14:textId="77777777" w:rsidR="00D0342C" w:rsidRDefault="00D0342C" w:rsidP="00D0342C">
      <w:pPr>
        <w:rPr>
          <w:rFonts w:ascii="HGSｺﾞｼｯｸM" w:eastAsia="HGSｺﾞｼｯｸM" w:hAnsi="HG丸ｺﾞｼｯｸM-PRO"/>
          <w:sz w:val="26"/>
          <w:szCs w:val="26"/>
        </w:rPr>
      </w:pPr>
    </w:p>
    <w:p w14:paraId="183D8E2B" w14:textId="77777777" w:rsidR="00DE0E40" w:rsidRDefault="00D0342C" w:rsidP="00DE0E40">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（５）学校における働き方改革の取り組みが進むよう、様々な機会を捉</w:t>
      </w:r>
    </w:p>
    <w:p w14:paraId="23C96741" w14:textId="77777777" w:rsidR="00DE0E40"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え学校へ本計画の周知を行うとともに、管理職向けに県教育委員会</w:t>
      </w:r>
    </w:p>
    <w:p w14:paraId="3C1C5A90" w14:textId="77777777" w:rsidR="00DE0E40"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が主催するマネジメント等に関する研修を周知し、積極的に活用す</w:t>
      </w:r>
    </w:p>
    <w:p w14:paraId="7459E59E" w14:textId="77777777" w:rsidR="00DE0E40"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るように促す。学校においては、校長をはじめとした管理職のリー</w:t>
      </w:r>
    </w:p>
    <w:p w14:paraId="77B9745C" w14:textId="77777777" w:rsidR="00DE0E40"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ダーシップのもと、学校運営協議会における協議等も踏まえつつ、</w:t>
      </w:r>
    </w:p>
    <w:p w14:paraId="3CF0C6FD" w14:textId="77777777" w:rsidR="00DE0E40"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本計画に基づき、教職員の働き方改革に向けた取り組みを実施す</w:t>
      </w:r>
    </w:p>
    <w:p w14:paraId="779F0B94" w14:textId="628900CE" w:rsidR="00D0342C" w:rsidRDefault="00D0342C" w:rsidP="00DE0E40">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る。</w:t>
      </w:r>
    </w:p>
    <w:p w14:paraId="75ADDFAA" w14:textId="77777777" w:rsidR="00D0342C" w:rsidRDefault="00D0342C" w:rsidP="00D0342C">
      <w:pPr>
        <w:rPr>
          <w:rFonts w:ascii="HGSｺﾞｼｯｸM" w:eastAsia="HGSｺﾞｼｯｸM" w:hAnsi="HG丸ｺﾞｼｯｸM-PRO"/>
          <w:sz w:val="26"/>
          <w:szCs w:val="26"/>
        </w:rPr>
      </w:pPr>
    </w:p>
    <w:p w14:paraId="0680891A" w14:textId="122975A8" w:rsidR="001E6F7A" w:rsidRDefault="00D0342C" w:rsidP="001E6F7A">
      <w:pPr>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（６）保護者、地域の理解を促進するため、首長部局</w:t>
      </w:r>
      <w:r w:rsidR="00000358">
        <w:rPr>
          <w:rFonts w:ascii="HGSｺﾞｼｯｸM" w:eastAsia="HGSｺﾞｼｯｸM" w:hAnsi="HG丸ｺﾞｼｯｸM-PRO" w:hint="eastAsia"/>
          <w:sz w:val="26"/>
          <w:szCs w:val="26"/>
        </w:rPr>
        <w:t>と</w:t>
      </w:r>
      <w:r>
        <w:rPr>
          <w:rFonts w:ascii="HGSｺﾞｼｯｸM" w:eastAsia="HGSｺﾞｼｯｸM" w:hAnsi="HG丸ｺﾞｼｯｸM-PRO" w:hint="eastAsia"/>
          <w:sz w:val="26"/>
          <w:szCs w:val="26"/>
        </w:rPr>
        <w:t>連携し、保護者</w:t>
      </w:r>
    </w:p>
    <w:p w14:paraId="3AD8860E" w14:textId="77777777" w:rsidR="001E6F7A" w:rsidRDefault="00D0342C" w:rsidP="001E6F7A">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や地域に対して、業務量管理・健康確保措置の内容について周知を</w:t>
      </w:r>
    </w:p>
    <w:p w14:paraId="4E54E8A3" w14:textId="1F9B9A7C" w:rsidR="00D0342C" w:rsidRPr="00B224E8" w:rsidRDefault="00D0342C" w:rsidP="001E6F7A">
      <w:pPr>
        <w:ind w:firstLineChars="200" w:firstLine="520"/>
        <w:rPr>
          <w:rFonts w:ascii="HGSｺﾞｼｯｸM" w:eastAsia="HGSｺﾞｼｯｸM" w:hAnsi="HG丸ｺﾞｼｯｸM-PRO"/>
          <w:sz w:val="26"/>
          <w:szCs w:val="26"/>
        </w:rPr>
      </w:pPr>
      <w:r>
        <w:rPr>
          <w:rFonts w:ascii="HGSｺﾞｼｯｸM" w:eastAsia="HGSｺﾞｼｯｸM" w:hAnsi="HG丸ｺﾞｼｯｸM-PRO" w:hint="eastAsia"/>
          <w:sz w:val="26"/>
          <w:szCs w:val="26"/>
        </w:rPr>
        <w:t>行うとともに、具体の項目について協力を得られるよう取り組む。</w:t>
      </w:r>
    </w:p>
    <w:sectPr w:rsidR="00D0342C" w:rsidRPr="00B224E8" w:rsidSect="00D0313C">
      <w:footerReference w:type="default" r:id="rId8"/>
      <w:pgSz w:w="11906" w:h="16838" w:code="9"/>
      <w:pgMar w:top="1985" w:right="1701" w:bottom="1701" w:left="1701" w:header="851" w:footer="992" w:gutter="0"/>
      <w:pgNumType w:fmt="numberInDash" w:start="0"/>
      <w:cols w:space="425"/>
      <w:vAlign w:val="center"/>
      <w:titlePg/>
      <w:docGrid w:linePitch="30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D8A0A2" w14:textId="77777777" w:rsidR="00124934" w:rsidRDefault="00124934" w:rsidP="00D0313C">
      <w:pPr>
        <w:spacing w:line="240" w:lineRule="auto"/>
      </w:pPr>
      <w:r>
        <w:separator/>
      </w:r>
    </w:p>
  </w:endnote>
  <w:endnote w:type="continuationSeparator" w:id="0">
    <w:p w14:paraId="7D2F93C6" w14:textId="77777777" w:rsidR="00124934" w:rsidRDefault="00124934" w:rsidP="00D0313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HGP教科書体">
    <w:panose1 w:val="02020600000000000000"/>
    <w:charset w:val="80"/>
    <w:family w:val="roman"/>
    <w:pitch w:val="variable"/>
    <w:sig w:usb0="80000281" w:usb1="28C76CF8" w:usb2="00000010" w:usb3="00000000" w:csb0="00020000" w:csb1="00000000"/>
  </w:font>
  <w:font w:name="HGSｺﾞｼｯｸM">
    <w:panose1 w:val="020B0600000000000000"/>
    <w:charset w:val="80"/>
    <w:family w:val="modern"/>
    <w:pitch w:val="variable"/>
    <w:sig w:usb0="80000281" w:usb1="28C76CF8" w:usb2="00000010" w:usb3="00000000" w:csb0="00020000" w:csb1="00000000"/>
  </w:font>
  <w:font w:name="HG丸ｺﾞｼｯｸM-PRO">
    <w:panose1 w:val="020F0600000000000000"/>
    <w:charset w:val="80"/>
    <w:family w:val="modern"/>
    <w:pitch w:val="variable"/>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74343644"/>
      <w:docPartObj>
        <w:docPartGallery w:val="Page Numbers (Bottom of Page)"/>
        <w:docPartUnique/>
      </w:docPartObj>
    </w:sdtPr>
    <w:sdtContent>
      <w:p w14:paraId="6D15D63A" w14:textId="07BB4F42" w:rsidR="00D0313C" w:rsidRDefault="00D0313C">
        <w:pPr>
          <w:pStyle w:val="ad"/>
          <w:jc w:val="center"/>
        </w:pPr>
        <w:r>
          <w:fldChar w:fldCharType="begin"/>
        </w:r>
        <w:r>
          <w:instrText>PAGE   \* MERGEFORMAT</w:instrText>
        </w:r>
        <w:r>
          <w:fldChar w:fldCharType="separate"/>
        </w:r>
        <w:r>
          <w:rPr>
            <w:lang w:val="ja-JP"/>
          </w:rPr>
          <w:t>2</w:t>
        </w:r>
        <w:r>
          <w:fldChar w:fldCharType="end"/>
        </w:r>
      </w:p>
    </w:sdtContent>
  </w:sdt>
  <w:p w14:paraId="28B7525D" w14:textId="77777777" w:rsidR="00D0313C" w:rsidRDefault="00D0313C">
    <w:pPr>
      <w:pStyle w:val="ad"/>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FE1BFE" w14:textId="77777777" w:rsidR="00124934" w:rsidRDefault="00124934" w:rsidP="00D0313C">
      <w:pPr>
        <w:spacing w:line="240" w:lineRule="auto"/>
      </w:pPr>
      <w:r>
        <w:separator/>
      </w:r>
    </w:p>
  </w:footnote>
  <w:footnote w:type="continuationSeparator" w:id="0">
    <w:p w14:paraId="2C8306FC" w14:textId="77777777" w:rsidR="00124934" w:rsidRDefault="00124934" w:rsidP="00D0313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166C1"/>
    <w:multiLevelType w:val="hybridMultilevel"/>
    <w:tmpl w:val="3ACE39C0"/>
    <w:lvl w:ilvl="0" w:tplc="9508D6E8">
      <w:start w:val="1"/>
      <w:numFmt w:val="decimalFullWidth"/>
      <w:lvlText w:val="%1．"/>
      <w:lvlJc w:val="left"/>
      <w:pPr>
        <w:ind w:left="360" w:hanging="360"/>
      </w:pPr>
      <w:rPr>
        <w:rFonts w:hint="default"/>
      </w:rPr>
    </w:lvl>
    <w:lvl w:ilvl="1" w:tplc="25B01466">
      <w:start w:val="1"/>
      <w:numFmt w:val="decimalFullWidth"/>
      <w:lvlText w:val="（%2）"/>
      <w:lvlJc w:val="left"/>
      <w:pPr>
        <w:ind w:left="2139" w:hanging="720"/>
      </w:pPr>
      <w:rPr>
        <w:rFonts w:hint="default"/>
      </w:rPr>
    </w:lvl>
    <w:lvl w:ilvl="2" w:tplc="04090011">
      <w:start w:val="1"/>
      <w:numFmt w:val="decimalEnclosedCircle"/>
      <w:lvlText w:val="%3"/>
      <w:lvlJc w:val="left"/>
      <w:pPr>
        <w:ind w:left="1008"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1" w15:restartNumberingAfterBreak="0">
    <w:nsid w:val="38CD52B6"/>
    <w:multiLevelType w:val="hybridMultilevel"/>
    <w:tmpl w:val="E0A6F71E"/>
    <w:lvl w:ilvl="0" w:tplc="1BB089CC">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2" w15:restartNumberingAfterBreak="0">
    <w:nsid w:val="5C700C92"/>
    <w:multiLevelType w:val="hybridMultilevel"/>
    <w:tmpl w:val="5560A0B2"/>
    <w:lvl w:ilvl="0" w:tplc="546C18C2">
      <w:start w:val="1"/>
      <w:numFmt w:val="decimalFullWidth"/>
      <w:lvlText w:val="%1．"/>
      <w:lvlJc w:val="left"/>
      <w:pPr>
        <w:ind w:left="360" w:hanging="360"/>
      </w:pPr>
      <w:rPr>
        <w:rFonts w:hint="default"/>
        <w:lang w:val="en-US"/>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3" w15:restartNumberingAfterBreak="0">
    <w:nsid w:val="634C1D39"/>
    <w:multiLevelType w:val="hybridMultilevel"/>
    <w:tmpl w:val="BBEE4D28"/>
    <w:lvl w:ilvl="0" w:tplc="8EE093B2">
      <w:start w:val="1"/>
      <w:numFmt w:val="decimalFullWidth"/>
      <w:lvlText w:val="（%1）"/>
      <w:lvlJc w:val="left"/>
      <w:pPr>
        <w:ind w:left="720" w:hanging="72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16cid:durableId="284701114">
    <w:abstractNumId w:val="2"/>
  </w:num>
  <w:num w:numId="2" w16cid:durableId="1396465898">
    <w:abstractNumId w:val="0"/>
  </w:num>
  <w:num w:numId="3" w16cid:durableId="841968508">
    <w:abstractNumId w:val="3"/>
  </w:num>
  <w:num w:numId="4" w16cid:durableId="588673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dirty"/>
  <w:defaultTabStop w:val="840"/>
  <w:drawingGridHorizontalSpacing w:val="110"/>
  <w:drawingGridVerticalSpacing w:val="305"/>
  <w:displayHorizontalDrawingGridEvery w:val="0"/>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3A25"/>
    <w:rsid w:val="00000358"/>
    <w:rsid w:val="00000D56"/>
    <w:rsid w:val="00002606"/>
    <w:rsid w:val="0000481A"/>
    <w:rsid w:val="000064A4"/>
    <w:rsid w:val="00006555"/>
    <w:rsid w:val="0000660A"/>
    <w:rsid w:val="00012073"/>
    <w:rsid w:val="00012AB8"/>
    <w:rsid w:val="00015887"/>
    <w:rsid w:val="000166D7"/>
    <w:rsid w:val="00020909"/>
    <w:rsid w:val="00020A30"/>
    <w:rsid w:val="0002361B"/>
    <w:rsid w:val="00025575"/>
    <w:rsid w:val="00027BD1"/>
    <w:rsid w:val="00030267"/>
    <w:rsid w:val="00030EBD"/>
    <w:rsid w:val="000313F9"/>
    <w:rsid w:val="000346D5"/>
    <w:rsid w:val="00035713"/>
    <w:rsid w:val="00037436"/>
    <w:rsid w:val="000412D3"/>
    <w:rsid w:val="000413AF"/>
    <w:rsid w:val="00041F19"/>
    <w:rsid w:val="00045805"/>
    <w:rsid w:val="00047948"/>
    <w:rsid w:val="000553D4"/>
    <w:rsid w:val="00055E5D"/>
    <w:rsid w:val="00057454"/>
    <w:rsid w:val="000574F3"/>
    <w:rsid w:val="000600F8"/>
    <w:rsid w:val="0006035E"/>
    <w:rsid w:val="00061C8E"/>
    <w:rsid w:val="00062470"/>
    <w:rsid w:val="00062A45"/>
    <w:rsid w:val="000633A4"/>
    <w:rsid w:val="0006367B"/>
    <w:rsid w:val="0006418B"/>
    <w:rsid w:val="00064F49"/>
    <w:rsid w:val="000728AE"/>
    <w:rsid w:val="00076520"/>
    <w:rsid w:val="000766A9"/>
    <w:rsid w:val="00076E18"/>
    <w:rsid w:val="00076FC3"/>
    <w:rsid w:val="000801C6"/>
    <w:rsid w:val="00080F60"/>
    <w:rsid w:val="0008110C"/>
    <w:rsid w:val="000821B1"/>
    <w:rsid w:val="000840DE"/>
    <w:rsid w:val="0008786C"/>
    <w:rsid w:val="000932FE"/>
    <w:rsid w:val="000941D8"/>
    <w:rsid w:val="00094F8C"/>
    <w:rsid w:val="0009538F"/>
    <w:rsid w:val="00096DBA"/>
    <w:rsid w:val="0009783F"/>
    <w:rsid w:val="000A18C4"/>
    <w:rsid w:val="000A23BD"/>
    <w:rsid w:val="000A3EBC"/>
    <w:rsid w:val="000A439B"/>
    <w:rsid w:val="000A5872"/>
    <w:rsid w:val="000B0CE6"/>
    <w:rsid w:val="000B16ED"/>
    <w:rsid w:val="000B5CEF"/>
    <w:rsid w:val="000B6178"/>
    <w:rsid w:val="000B61E1"/>
    <w:rsid w:val="000C256C"/>
    <w:rsid w:val="000C684D"/>
    <w:rsid w:val="000D0C26"/>
    <w:rsid w:val="000D398C"/>
    <w:rsid w:val="000D53C0"/>
    <w:rsid w:val="000E2156"/>
    <w:rsid w:val="000E383B"/>
    <w:rsid w:val="000E39D0"/>
    <w:rsid w:val="000E68A9"/>
    <w:rsid w:val="000F0860"/>
    <w:rsid w:val="000F1ABA"/>
    <w:rsid w:val="000F2186"/>
    <w:rsid w:val="000F2899"/>
    <w:rsid w:val="000F3441"/>
    <w:rsid w:val="000F46FA"/>
    <w:rsid w:val="000F6066"/>
    <w:rsid w:val="000F663B"/>
    <w:rsid w:val="00100E70"/>
    <w:rsid w:val="001011B0"/>
    <w:rsid w:val="0010698A"/>
    <w:rsid w:val="0011524E"/>
    <w:rsid w:val="00115B82"/>
    <w:rsid w:val="001177F0"/>
    <w:rsid w:val="00117FCF"/>
    <w:rsid w:val="001211D6"/>
    <w:rsid w:val="00121C35"/>
    <w:rsid w:val="00121F09"/>
    <w:rsid w:val="00123172"/>
    <w:rsid w:val="00124934"/>
    <w:rsid w:val="001249B2"/>
    <w:rsid w:val="0012669D"/>
    <w:rsid w:val="001302B9"/>
    <w:rsid w:val="00131B77"/>
    <w:rsid w:val="00136604"/>
    <w:rsid w:val="00136616"/>
    <w:rsid w:val="001369E6"/>
    <w:rsid w:val="001409ED"/>
    <w:rsid w:val="00141F29"/>
    <w:rsid w:val="00143E51"/>
    <w:rsid w:val="001509E6"/>
    <w:rsid w:val="00152A06"/>
    <w:rsid w:val="0015377C"/>
    <w:rsid w:val="00153905"/>
    <w:rsid w:val="0015391E"/>
    <w:rsid w:val="00155211"/>
    <w:rsid w:val="00155C29"/>
    <w:rsid w:val="00156632"/>
    <w:rsid w:val="00160A25"/>
    <w:rsid w:val="0016286A"/>
    <w:rsid w:val="00162A05"/>
    <w:rsid w:val="00164F2F"/>
    <w:rsid w:val="00165FE5"/>
    <w:rsid w:val="00166066"/>
    <w:rsid w:val="0016698C"/>
    <w:rsid w:val="00166A47"/>
    <w:rsid w:val="001672FF"/>
    <w:rsid w:val="001679E3"/>
    <w:rsid w:val="00170D83"/>
    <w:rsid w:val="00171A6F"/>
    <w:rsid w:val="00175CF9"/>
    <w:rsid w:val="00176190"/>
    <w:rsid w:val="00177468"/>
    <w:rsid w:val="00180631"/>
    <w:rsid w:val="00183AF7"/>
    <w:rsid w:val="00187F3B"/>
    <w:rsid w:val="001931BB"/>
    <w:rsid w:val="0019430B"/>
    <w:rsid w:val="0019497B"/>
    <w:rsid w:val="00194F85"/>
    <w:rsid w:val="001962DD"/>
    <w:rsid w:val="00196BDC"/>
    <w:rsid w:val="00196C90"/>
    <w:rsid w:val="00197F27"/>
    <w:rsid w:val="001A1296"/>
    <w:rsid w:val="001A3FB4"/>
    <w:rsid w:val="001A58D7"/>
    <w:rsid w:val="001B3091"/>
    <w:rsid w:val="001B33C7"/>
    <w:rsid w:val="001B4D9D"/>
    <w:rsid w:val="001B558E"/>
    <w:rsid w:val="001B6875"/>
    <w:rsid w:val="001B7B82"/>
    <w:rsid w:val="001C0359"/>
    <w:rsid w:val="001C0E09"/>
    <w:rsid w:val="001C1C4C"/>
    <w:rsid w:val="001C269A"/>
    <w:rsid w:val="001C2AEA"/>
    <w:rsid w:val="001C5316"/>
    <w:rsid w:val="001C69F1"/>
    <w:rsid w:val="001C734A"/>
    <w:rsid w:val="001C74E4"/>
    <w:rsid w:val="001C7A3D"/>
    <w:rsid w:val="001D0010"/>
    <w:rsid w:val="001D0320"/>
    <w:rsid w:val="001D07A9"/>
    <w:rsid w:val="001D200A"/>
    <w:rsid w:val="001D7B4A"/>
    <w:rsid w:val="001E0329"/>
    <w:rsid w:val="001E18C9"/>
    <w:rsid w:val="001E1D8B"/>
    <w:rsid w:val="001E4FF0"/>
    <w:rsid w:val="001E5F13"/>
    <w:rsid w:val="001E6B74"/>
    <w:rsid w:val="001E6F7A"/>
    <w:rsid w:val="001F1A2E"/>
    <w:rsid w:val="001F291B"/>
    <w:rsid w:val="001F29AC"/>
    <w:rsid w:val="001F2FE7"/>
    <w:rsid w:val="001F3A35"/>
    <w:rsid w:val="001F5283"/>
    <w:rsid w:val="001F6002"/>
    <w:rsid w:val="0020031B"/>
    <w:rsid w:val="00201DC5"/>
    <w:rsid w:val="002023DB"/>
    <w:rsid w:val="0020368D"/>
    <w:rsid w:val="00204005"/>
    <w:rsid w:val="002054A1"/>
    <w:rsid w:val="00207C21"/>
    <w:rsid w:val="00212842"/>
    <w:rsid w:val="0021285E"/>
    <w:rsid w:val="00214171"/>
    <w:rsid w:val="00214541"/>
    <w:rsid w:val="002146CF"/>
    <w:rsid w:val="00214795"/>
    <w:rsid w:val="00215CF7"/>
    <w:rsid w:val="00220AFA"/>
    <w:rsid w:val="002218ED"/>
    <w:rsid w:val="00225E90"/>
    <w:rsid w:val="002262D6"/>
    <w:rsid w:val="002316A7"/>
    <w:rsid w:val="00236271"/>
    <w:rsid w:val="00241690"/>
    <w:rsid w:val="00242BCE"/>
    <w:rsid w:val="00244203"/>
    <w:rsid w:val="002449C4"/>
    <w:rsid w:val="002473B8"/>
    <w:rsid w:val="00250624"/>
    <w:rsid w:val="002506AE"/>
    <w:rsid w:val="00252825"/>
    <w:rsid w:val="002538F0"/>
    <w:rsid w:val="00253CE0"/>
    <w:rsid w:val="00254442"/>
    <w:rsid w:val="0025504D"/>
    <w:rsid w:val="00257706"/>
    <w:rsid w:val="00263421"/>
    <w:rsid w:val="002660E1"/>
    <w:rsid w:val="00266915"/>
    <w:rsid w:val="00270074"/>
    <w:rsid w:val="00270733"/>
    <w:rsid w:val="002713D1"/>
    <w:rsid w:val="0027185A"/>
    <w:rsid w:val="00272413"/>
    <w:rsid w:val="00272E7A"/>
    <w:rsid w:val="00274496"/>
    <w:rsid w:val="00274BB8"/>
    <w:rsid w:val="0028053A"/>
    <w:rsid w:val="00281276"/>
    <w:rsid w:val="0028401F"/>
    <w:rsid w:val="002844A3"/>
    <w:rsid w:val="00284D10"/>
    <w:rsid w:val="00285672"/>
    <w:rsid w:val="002856BC"/>
    <w:rsid w:val="0028601A"/>
    <w:rsid w:val="002868F5"/>
    <w:rsid w:val="00291B83"/>
    <w:rsid w:val="00294C4F"/>
    <w:rsid w:val="00295BD8"/>
    <w:rsid w:val="002962FD"/>
    <w:rsid w:val="00297234"/>
    <w:rsid w:val="002A1D45"/>
    <w:rsid w:val="002A2A0A"/>
    <w:rsid w:val="002A2C18"/>
    <w:rsid w:val="002A337C"/>
    <w:rsid w:val="002A5471"/>
    <w:rsid w:val="002A5CA7"/>
    <w:rsid w:val="002A650B"/>
    <w:rsid w:val="002A650C"/>
    <w:rsid w:val="002A6A09"/>
    <w:rsid w:val="002B19CA"/>
    <w:rsid w:val="002B1E4E"/>
    <w:rsid w:val="002B289B"/>
    <w:rsid w:val="002B2BDB"/>
    <w:rsid w:val="002B5527"/>
    <w:rsid w:val="002B5C96"/>
    <w:rsid w:val="002B65BA"/>
    <w:rsid w:val="002C4589"/>
    <w:rsid w:val="002C4F1E"/>
    <w:rsid w:val="002C55D4"/>
    <w:rsid w:val="002C5FF8"/>
    <w:rsid w:val="002C6E46"/>
    <w:rsid w:val="002D1324"/>
    <w:rsid w:val="002D2359"/>
    <w:rsid w:val="002D2648"/>
    <w:rsid w:val="002D654F"/>
    <w:rsid w:val="002D7DA8"/>
    <w:rsid w:val="002E1B43"/>
    <w:rsid w:val="002E31B1"/>
    <w:rsid w:val="002E4D6E"/>
    <w:rsid w:val="002E5348"/>
    <w:rsid w:val="002F03F3"/>
    <w:rsid w:val="002F0FA9"/>
    <w:rsid w:val="002F105F"/>
    <w:rsid w:val="002F1BE9"/>
    <w:rsid w:val="002F2933"/>
    <w:rsid w:val="002F4198"/>
    <w:rsid w:val="002F4260"/>
    <w:rsid w:val="002F4BAC"/>
    <w:rsid w:val="002F7E47"/>
    <w:rsid w:val="003011D4"/>
    <w:rsid w:val="00301AD5"/>
    <w:rsid w:val="00301EC8"/>
    <w:rsid w:val="0030200E"/>
    <w:rsid w:val="0030244C"/>
    <w:rsid w:val="00303960"/>
    <w:rsid w:val="003058B0"/>
    <w:rsid w:val="003062D9"/>
    <w:rsid w:val="0031056D"/>
    <w:rsid w:val="00311872"/>
    <w:rsid w:val="00311A97"/>
    <w:rsid w:val="0031354D"/>
    <w:rsid w:val="00315A9E"/>
    <w:rsid w:val="0031739F"/>
    <w:rsid w:val="00320104"/>
    <w:rsid w:val="00320DA3"/>
    <w:rsid w:val="00322181"/>
    <w:rsid w:val="003247F3"/>
    <w:rsid w:val="00324E53"/>
    <w:rsid w:val="00327085"/>
    <w:rsid w:val="00327165"/>
    <w:rsid w:val="00327B19"/>
    <w:rsid w:val="00331D14"/>
    <w:rsid w:val="003347FE"/>
    <w:rsid w:val="00340B0B"/>
    <w:rsid w:val="00341A05"/>
    <w:rsid w:val="00341E9E"/>
    <w:rsid w:val="0034395D"/>
    <w:rsid w:val="00345174"/>
    <w:rsid w:val="0034660F"/>
    <w:rsid w:val="003468BF"/>
    <w:rsid w:val="00346CAE"/>
    <w:rsid w:val="00351194"/>
    <w:rsid w:val="00351BF7"/>
    <w:rsid w:val="00352DF8"/>
    <w:rsid w:val="00352E6F"/>
    <w:rsid w:val="00356328"/>
    <w:rsid w:val="00356B72"/>
    <w:rsid w:val="00357403"/>
    <w:rsid w:val="00357973"/>
    <w:rsid w:val="00363A8E"/>
    <w:rsid w:val="00364F64"/>
    <w:rsid w:val="00367147"/>
    <w:rsid w:val="00370C36"/>
    <w:rsid w:val="003722A2"/>
    <w:rsid w:val="003724B1"/>
    <w:rsid w:val="00372E69"/>
    <w:rsid w:val="00374396"/>
    <w:rsid w:val="00374E00"/>
    <w:rsid w:val="0037598E"/>
    <w:rsid w:val="00375C3D"/>
    <w:rsid w:val="003766B8"/>
    <w:rsid w:val="00377D7E"/>
    <w:rsid w:val="00380723"/>
    <w:rsid w:val="00381C32"/>
    <w:rsid w:val="00382731"/>
    <w:rsid w:val="00382F2D"/>
    <w:rsid w:val="00383A3A"/>
    <w:rsid w:val="00385633"/>
    <w:rsid w:val="00386126"/>
    <w:rsid w:val="00386129"/>
    <w:rsid w:val="003901B1"/>
    <w:rsid w:val="003905F1"/>
    <w:rsid w:val="00392545"/>
    <w:rsid w:val="0039256C"/>
    <w:rsid w:val="003926EF"/>
    <w:rsid w:val="00392A22"/>
    <w:rsid w:val="003938E2"/>
    <w:rsid w:val="003979AB"/>
    <w:rsid w:val="003A05E6"/>
    <w:rsid w:val="003A344D"/>
    <w:rsid w:val="003A402E"/>
    <w:rsid w:val="003A4753"/>
    <w:rsid w:val="003B0AAC"/>
    <w:rsid w:val="003B3785"/>
    <w:rsid w:val="003B37A3"/>
    <w:rsid w:val="003B40C1"/>
    <w:rsid w:val="003B4540"/>
    <w:rsid w:val="003B54B2"/>
    <w:rsid w:val="003B5AE3"/>
    <w:rsid w:val="003C108B"/>
    <w:rsid w:val="003D053F"/>
    <w:rsid w:val="003D39F2"/>
    <w:rsid w:val="003D3E12"/>
    <w:rsid w:val="003D49CA"/>
    <w:rsid w:val="003D7708"/>
    <w:rsid w:val="003D7DD1"/>
    <w:rsid w:val="003E450A"/>
    <w:rsid w:val="003E6346"/>
    <w:rsid w:val="003E72E8"/>
    <w:rsid w:val="003F0687"/>
    <w:rsid w:val="003F10DA"/>
    <w:rsid w:val="003F2358"/>
    <w:rsid w:val="003F301D"/>
    <w:rsid w:val="003F3840"/>
    <w:rsid w:val="003F3F31"/>
    <w:rsid w:val="003F4927"/>
    <w:rsid w:val="003F5AD5"/>
    <w:rsid w:val="003F75A5"/>
    <w:rsid w:val="003F7D39"/>
    <w:rsid w:val="0040085D"/>
    <w:rsid w:val="00402567"/>
    <w:rsid w:val="00403835"/>
    <w:rsid w:val="0040418A"/>
    <w:rsid w:val="00405E00"/>
    <w:rsid w:val="00407896"/>
    <w:rsid w:val="0041090A"/>
    <w:rsid w:val="0041186A"/>
    <w:rsid w:val="00411DC5"/>
    <w:rsid w:val="00416A7F"/>
    <w:rsid w:val="004170E1"/>
    <w:rsid w:val="004173BB"/>
    <w:rsid w:val="004200B6"/>
    <w:rsid w:val="0042228F"/>
    <w:rsid w:val="0042280A"/>
    <w:rsid w:val="00424186"/>
    <w:rsid w:val="00424E35"/>
    <w:rsid w:val="00425F69"/>
    <w:rsid w:val="0042630E"/>
    <w:rsid w:val="00430647"/>
    <w:rsid w:val="004315D6"/>
    <w:rsid w:val="00432251"/>
    <w:rsid w:val="0043367E"/>
    <w:rsid w:val="004339E4"/>
    <w:rsid w:val="0043552B"/>
    <w:rsid w:val="00437A8C"/>
    <w:rsid w:val="00441D01"/>
    <w:rsid w:val="00442055"/>
    <w:rsid w:val="00442218"/>
    <w:rsid w:val="00442E21"/>
    <w:rsid w:val="004434DE"/>
    <w:rsid w:val="004437F3"/>
    <w:rsid w:val="004447A8"/>
    <w:rsid w:val="0045042C"/>
    <w:rsid w:val="004509A0"/>
    <w:rsid w:val="0045225B"/>
    <w:rsid w:val="00452E13"/>
    <w:rsid w:val="00453A48"/>
    <w:rsid w:val="00455177"/>
    <w:rsid w:val="00455AA8"/>
    <w:rsid w:val="00461DD0"/>
    <w:rsid w:val="00463A62"/>
    <w:rsid w:val="004653EC"/>
    <w:rsid w:val="0046589B"/>
    <w:rsid w:val="0046612F"/>
    <w:rsid w:val="0046617E"/>
    <w:rsid w:val="00466E48"/>
    <w:rsid w:val="00467E7D"/>
    <w:rsid w:val="00470FE4"/>
    <w:rsid w:val="00471F37"/>
    <w:rsid w:val="00473634"/>
    <w:rsid w:val="00473A96"/>
    <w:rsid w:val="00473B58"/>
    <w:rsid w:val="004759EE"/>
    <w:rsid w:val="0047656C"/>
    <w:rsid w:val="00476961"/>
    <w:rsid w:val="00477634"/>
    <w:rsid w:val="0048375F"/>
    <w:rsid w:val="004838C0"/>
    <w:rsid w:val="00483C3F"/>
    <w:rsid w:val="00484F5F"/>
    <w:rsid w:val="004857E3"/>
    <w:rsid w:val="0048594B"/>
    <w:rsid w:val="00485E06"/>
    <w:rsid w:val="004900B7"/>
    <w:rsid w:val="0049053B"/>
    <w:rsid w:val="00491223"/>
    <w:rsid w:val="004918E1"/>
    <w:rsid w:val="00495B01"/>
    <w:rsid w:val="00496E9B"/>
    <w:rsid w:val="00497170"/>
    <w:rsid w:val="004A0A15"/>
    <w:rsid w:val="004A10D9"/>
    <w:rsid w:val="004A3D88"/>
    <w:rsid w:val="004A40D1"/>
    <w:rsid w:val="004A4CBE"/>
    <w:rsid w:val="004A51F8"/>
    <w:rsid w:val="004A7603"/>
    <w:rsid w:val="004A7A81"/>
    <w:rsid w:val="004B016A"/>
    <w:rsid w:val="004B1440"/>
    <w:rsid w:val="004B1F8F"/>
    <w:rsid w:val="004B2304"/>
    <w:rsid w:val="004B34A1"/>
    <w:rsid w:val="004B4F97"/>
    <w:rsid w:val="004C0126"/>
    <w:rsid w:val="004C1DA5"/>
    <w:rsid w:val="004C25D7"/>
    <w:rsid w:val="004C394D"/>
    <w:rsid w:val="004C42D1"/>
    <w:rsid w:val="004C6C77"/>
    <w:rsid w:val="004D2505"/>
    <w:rsid w:val="004D48F3"/>
    <w:rsid w:val="004D5803"/>
    <w:rsid w:val="004D5EBF"/>
    <w:rsid w:val="004D6090"/>
    <w:rsid w:val="004D6281"/>
    <w:rsid w:val="004D69A2"/>
    <w:rsid w:val="004D75DE"/>
    <w:rsid w:val="004D76A5"/>
    <w:rsid w:val="004D7B2A"/>
    <w:rsid w:val="004E12DD"/>
    <w:rsid w:val="004E2896"/>
    <w:rsid w:val="004E2926"/>
    <w:rsid w:val="004E2FB9"/>
    <w:rsid w:val="004E3854"/>
    <w:rsid w:val="004E7B58"/>
    <w:rsid w:val="004F09C6"/>
    <w:rsid w:val="004F202F"/>
    <w:rsid w:val="004F23A6"/>
    <w:rsid w:val="004F27E7"/>
    <w:rsid w:val="004F548F"/>
    <w:rsid w:val="004F6EF8"/>
    <w:rsid w:val="00500E44"/>
    <w:rsid w:val="00500ECD"/>
    <w:rsid w:val="00501375"/>
    <w:rsid w:val="0050145A"/>
    <w:rsid w:val="00501EF2"/>
    <w:rsid w:val="00501F41"/>
    <w:rsid w:val="0050373F"/>
    <w:rsid w:val="00503B7B"/>
    <w:rsid w:val="00505D32"/>
    <w:rsid w:val="005062B4"/>
    <w:rsid w:val="005065FD"/>
    <w:rsid w:val="00507688"/>
    <w:rsid w:val="005106EE"/>
    <w:rsid w:val="00514889"/>
    <w:rsid w:val="00514EE4"/>
    <w:rsid w:val="005157F6"/>
    <w:rsid w:val="00516218"/>
    <w:rsid w:val="00516345"/>
    <w:rsid w:val="005244AD"/>
    <w:rsid w:val="00526067"/>
    <w:rsid w:val="00526FDE"/>
    <w:rsid w:val="00527111"/>
    <w:rsid w:val="0053111E"/>
    <w:rsid w:val="0053223B"/>
    <w:rsid w:val="005359E7"/>
    <w:rsid w:val="005368FC"/>
    <w:rsid w:val="005369E4"/>
    <w:rsid w:val="00540CF4"/>
    <w:rsid w:val="0054119C"/>
    <w:rsid w:val="00541277"/>
    <w:rsid w:val="0054128F"/>
    <w:rsid w:val="00543D3E"/>
    <w:rsid w:val="00544662"/>
    <w:rsid w:val="0054496A"/>
    <w:rsid w:val="0054587B"/>
    <w:rsid w:val="005467F8"/>
    <w:rsid w:val="005472E1"/>
    <w:rsid w:val="0055048E"/>
    <w:rsid w:val="00550A71"/>
    <w:rsid w:val="00552B34"/>
    <w:rsid w:val="005537ED"/>
    <w:rsid w:val="005544AA"/>
    <w:rsid w:val="00554B27"/>
    <w:rsid w:val="00555EDC"/>
    <w:rsid w:val="00557883"/>
    <w:rsid w:val="00564703"/>
    <w:rsid w:val="005661C6"/>
    <w:rsid w:val="00567209"/>
    <w:rsid w:val="0056739E"/>
    <w:rsid w:val="00570A80"/>
    <w:rsid w:val="00571E29"/>
    <w:rsid w:val="00571EC2"/>
    <w:rsid w:val="00572201"/>
    <w:rsid w:val="00572A3E"/>
    <w:rsid w:val="00575A09"/>
    <w:rsid w:val="00575E66"/>
    <w:rsid w:val="005806C7"/>
    <w:rsid w:val="005808AE"/>
    <w:rsid w:val="0058740F"/>
    <w:rsid w:val="00590DD1"/>
    <w:rsid w:val="0059127A"/>
    <w:rsid w:val="005922AD"/>
    <w:rsid w:val="00593AC7"/>
    <w:rsid w:val="0059469D"/>
    <w:rsid w:val="00594A28"/>
    <w:rsid w:val="005959B1"/>
    <w:rsid w:val="00596D65"/>
    <w:rsid w:val="005A1A35"/>
    <w:rsid w:val="005A22C6"/>
    <w:rsid w:val="005A2419"/>
    <w:rsid w:val="005A40D6"/>
    <w:rsid w:val="005A6706"/>
    <w:rsid w:val="005A6947"/>
    <w:rsid w:val="005A6CCC"/>
    <w:rsid w:val="005B0A09"/>
    <w:rsid w:val="005B1800"/>
    <w:rsid w:val="005B1E98"/>
    <w:rsid w:val="005B2BAF"/>
    <w:rsid w:val="005B353B"/>
    <w:rsid w:val="005B422F"/>
    <w:rsid w:val="005B5A16"/>
    <w:rsid w:val="005B6108"/>
    <w:rsid w:val="005B7415"/>
    <w:rsid w:val="005C0377"/>
    <w:rsid w:val="005C0DF4"/>
    <w:rsid w:val="005C2B9F"/>
    <w:rsid w:val="005C3CED"/>
    <w:rsid w:val="005C6DED"/>
    <w:rsid w:val="005D27F0"/>
    <w:rsid w:val="005D4A4C"/>
    <w:rsid w:val="005D4EB9"/>
    <w:rsid w:val="005D5EA9"/>
    <w:rsid w:val="005D6F05"/>
    <w:rsid w:val="005D7DB0"/>
    <w:rsid w:val="005E0DCF"/>
    <w:rsid w:val="005E194B"/>
    <w:rsid w:val="005E4465"/>
    <w:rsid w:val="005E48F5"/>
    <w:rsid w:val="005E5D1D"/>
    <w:rsid w:val="005E5E65"/>
    <w:rsid w:val="005E63C6"/>
    <w:rsid w:val="005F0576"/>
    <w:rsid w:val="005F0CD6"/>
    <w:rsid w:val="005F22EA"/>
    <w:rsid w:val="005F3378"/>
    <w:rsid w:val="005F47F9"/>
    <w:rsid w:val="005F62FE"/>
    <w:rsid w:val="005F73A7"/>
    <w:rsid w:val="00601061"/>
    <w:rsid w:val="0060323D"/>
    <w:rsid w:val="00605085"/>
    <w:rsid w:val="006052F1"/>
    <w:rsid w:val="00606766"/>
    <w:rsid w:val="006069EC"/>
    <w:rsid w:val="00607573"/>
    <w:rsid w:val="00611D32"/>
    <w:rsid w:val="006126E4"/>
    <w:rsid w:val="0061306A"/>
    <w:rsid w:val="00613410"/>
    <w:rsid w:val="00614383"/>
    <w:rsid w:val="0061773E"/>
    <w:rsid w:val="00622E4D"/>
    <w:rsid w:val="00624474"/>
    <w:rsid w:val="00631AE2"/>
    <w:rsid w:val="00631B8B"/>
    <w:rsid w:val="00631ECF"/>
    <w:rsid w:val="006329CB"/>
    <w:rsid w:val="00634E0D"/>
    <w:rsid w:val="00635F79"/>
    <w:rsid w:val="006360D5"/>
    <w:rsid w:val="00636476"/>
    <w:rsid w:val="006378D5"/>
    <w:rsid w:val="00640116"/>
    <w:rsid w:val="0064088B"/>
    <w:rsid w:val="006409D0"/>
    <w:rsid w:val="00644045"/>
    <w:rsid w:val="006473E1"/>
    <w:rsid w:val="00651012"/>
    <w:rsid w:val="00652D26"/>
    <w:rsid w:val="0065361A"/>
    <w:rsid w:val="006547EB"/>
    <w:rsid w:val="00655E7A"/>
    <w:rsid w:val="0065630D"/>
    <w:rsid w:val="00656F2D"/>
    <w:rsid w:val="00657F3A"/>
    <w:rsid w:val="006614C7"/>
    <w:rsid w:val="00662400"/>
    <w:rsid w:val="0066253F"/>
    <w:rsid w:val="006634C3"/>
    <w:rsid w:val="006657A9"/>
    <w:rsid w:val="006662AD"/>
    <w:rsid w:val="0066643C"/>
    <w:rsid w:val="00667BCB"/>
    <w:rsid w:val="00672DAB"/>
    <w:rsid w:val="00673CE3"/>
    <w:rsid w:val="00676092"/>
    <w:rsid w:val="0067653B"/>
    <w:rsid w:val="00676ED8"/>
    <w:rsid w:val="00684DFB"/>
    <w:rsid w:val="00685ECE"/>
    <w:rsid w:val="00690214"/>
    <w:rsid w:val="006917B4"/>
    <w:rsid w:val="00691A46"/>
    <w:rsid w:val="006928B8"/>
    <w:rsid w:val="00694599"/>
    <w:rsid w:val="00696061"/>
    <w:rsid w:val="00696FF4"/>
    <w:rsid w:val="00697F8D"/>
    <w:rsid w:val="006A36A2"/>
    <w:rsid w:val="006A4B5B"/>
    <w:rsid w:val="006A4D01"/>
    <w:rsid w:val="006A4EF7"/>
    <w:rsid w:val="006A6855"/>
    <w:rsid w:val="006A7686"/>
    <w:rsid w:val="006B107B"/>
    <w:rsid w:val="006B25DF"/>
    <w:rsid w:val="006B3C1E"/>
    <w:rsid w:val="006B4F0E"/>
    <w:rsid w:val="006B4FE7"/>
    <w:rsid w:val="006B52C0"/>
    <w:rsid w:val="006B5A97"/>
    <w:rsid w:val="006B612B"/>
    <w:rsid w:val="006B6355"/>
    <w:rsid w:val="006B6816"/>
    <w:rsid w:val="006B7EF0"/>
    <w:rsid w:val="006C0C71"/>
    <w:rsid w:val="006C65E2"/>
    <w:rsid w:val="006C7119"/>
    <w:rsid w:val="006C73A9"/>
    <w:rsid w:val="006D0915"/>
    <w:rsid w:val="006D3A03"/>
    <w:rsid w:val="006D425A"/>
    <w:rsid w:val="006E2034"/>
    <w:rsid w:val="006E3F97"/>
    <w:rsid w:val="006E424C"/>
    <w:rsid w:val="006E45C1"/>
    <w:rsid w:val="006E71EC"/>
    <w:rsid w:val="006E73A3"/>
    <w:rsid w:val="006E7FFD"/>
    <w:rsid w:val="006F07BC"/>
    <w:rsid w:val="006F1131"/>
    <w:rsid w:val="006F510F"/>
    <w:rsid w:val="006F5954"/>
    <w:rsid w:val="006F7047"/>
    <w:rsid w:val="006F7513"/>
    <w:rsid w:val="00701B2A"/>
    <w:rsid w:val="00701D8B"/>
    <w:rsid w:val="00704995"/>
    <w:rsid w:val="00706093"/>
    <w:rsid w:val="00713ADD"/>
    <w:rsid w:val="00713E4E"/>
    <w:rsid w:val="007271AA"/>
    <w:rsid w:val="00732887"/>
    <w:rsid w:val="00735193"/>
    <w:rsid w:val="00736A49"/>
    <w:rsid w:val="00737BF7"/>
    <w:rsid w:val="0074002E"/>
    <w:rsid w:val="0074072A"/>
    <w:rsid w:val="00740860"/>
    <w:rsid w:val="007433FF"/>
    <w:rsid w:val="007451A9"/>
    <w:rsid w:val="00746E7E"/>
    <w:rsid w:val="0074709B"/>
    <w:rsid w:val="007471F1"/>
    <w:rsid w:val="00750E0D"/>
    <w:rsid w:val="00752727"/>
    <w:rsid w:val="007529D6"/>
    <w:rsid w:val="00752FA1"/>
    <w:rsid w:val="007551F1"/>
    <w:rsid w:val="00756C04"/>
    <w:rsid w:val="00763DE4"/>
    <w:rsid w:val="00764478"/>
    <w:rsid w:val="00765518"/>
    <w:rsid w:val="00766C12"/>
    <w:rsid w:val="007715DC"/>
    <w:rsid w:val="007736A9"/>
    <w:rsid w:val="00774EF6"/>
    <w:rsid w:val="00776195"/>
    <w:rsid w:val="00782363"/>
    <w:rsid w:val="0079158E"/>
    <w:rsid w:val="00793B91"/>
    <w:rsid w:val="00793D43"/>
    <w:rsid w:val="007944D4"/>
    <w:rsid w:val="00794777"/>
    <w:rsid w:val="0079636C"/>
    <w:rsid w:val="0079686D"/>
    <w:rsid w:val="00797317"/>
    <w:rsid w:val="007A14E7"/>
    <w:rsid w:val="007A1E79"/>
    <w:rsid w:val="007A2254"/>
    <w:rsid w:val="007A3479"/>
    <w:rsid w:val="007A557F"/>
    <w:rsid w:val="007B1FF1"/>
    <w:rsid w:val="007B297C"/>
    <w:rsid w:val="007B37DA"/>
    <w:rsid w:val="007B5157"/>
    <w:rsid w:val="007B6EA5"/>
    <w:rsid w:val="007B77A1"/>
    <w:rsid w:val="007C149F"/>
    <w:rsid w:val="007C1FC2"/>
    <w:rsid w:val="007C2670"/>
    <w:rsid w:val="007C2BB1"/>
    <w:rsid w:val="007C30C5"/>
    <w:rsid w:val="007D1B5C"/>
    <w:rsid w:val="007D40E4"/>
    <w:rsid w:val="007D465E"/>
    <w:rsid w:val="007D4C20"/>
    <w:rsid w:val="007D5B90"/>
    <w:rsid w:val="007D6524"/>
    <w:rsid w:val="007D7C33"/>
    <w:rsid w:val="007D7D65"/>
    <w:rsid w:val="007D7FCF"/>
    <w:rsid w:val="007E1085"/>
    <w:rsid w:val="007E27FE"/>
    <w:rsid w:val="007E3FC1"/>
    <w:rsid w:val="007E6C94"/>
    <w:rsid w:val="007F008C"/>
    <w:rsid w:val="007F0AA7"/>
    <w:rsid w:val="007F16AD"/>
    <w:rsid w:val="007F196D"/>
    <w:rsid w:val="007F2186"/>
    <w:rsid w:val="007F4F52"/>
    <w:rsid w:val="007F6406"/>
    <w:rsid w:val="007F788B"/>
    <w:rsid w:val="008003FE"/>
    <w:rsid w:val="00800AF7"/>
    <w:rsid w:val="008016D8"/>
    <w:rsid w:val="008017AD"/>
    <w:rsid w:val="00801B4E"/>
    <w:rsid w:val="00802CAD"/>
    <w:rsid w:val="008033BA"/>
    <w:rsid w:val="00804122"/>
    <w:rsid w:val="0080670C"/>
    <w:rsid w:val="00806E86"/>
    <w:rsid w:val="00814701"/>
    <w:rsid w:val="00814C29"/>
    <w:rsid w:val="008205B4"/>
    <w:rsid w:val="00822DC5"/>
    <w:rsid w:val="008241A3"/>
    <w:rsid w:val="00824219"/>
    <w:rsid w:val="00825125"/>
    <w:rsid w:val="008255D1"/>
    <w:rsid w:val="008260EB"/>
    <w:rsid w:val="00831460"/>
    <w:rsid w:val="00837821"/>
    <w:rsid w:val="00837E70"/>
    <w:rsid w:val="008417BD"/>
    <w:rsid w:val="00841BB0"/>
    <w:rsid w:val="008430D1"/>
    <w:rsid w:val="008436B5"/>
    <w:rsid w:val="00844B4A"/>
    <w:rsid w:val="0085164D"/>
    <w:rsid w:val="00852480"/>
    <w:rsid w:val="0085524F"/>
    <w:rsid w:val="00855495"/>
    <w:rsid w:val="00856717"/>
    <w:rsid w:val="008568E9"/>
    <w:rsid w:val="00857013"/>
    <w:rsid w:val="00857C4D"/>
    <w:rsid w:val="008615C1"/>
    <w:rsid w:val="008623D2"/>
    <w:rsid w:val="00862486"/>
    <w:rsid w:val="00867ECC"/>
    <w:rsid w:val="0087008D"/>
    <w:rsid w:val="008714F6"/>
    <w:rsid w:val="00871825"/>
    <w:rsid w:val="00877D65"/>
    <w:rsid w:val="00881656"/>
    <w:rsid w:val="0088458E"/>
    <w:rsid w:val="00884C93"/>
    <w:rsid w:val="00885D58"/>
    <w:rsid w:val="008927DF"/>
    <w:rsid w:val="008969F6"/>
    <w:rsid w:val="0089730D"/>
    <w:rsid w:val="0089757C"/>
    <w:rsid w:val="00897D12"/>
    <w:rsid w:val="008A1C93"/>
    <w:rsid w:val="008A2941"/>
    <w:rsid w:val="008A4365"/>
    <w:rsid w:val="008A5243"/>
    <w:rsid w:val="008A6805"/>
    <w:rsid w:val="008A6F14"/>
    <w:rsid w:val="008A7764"/>
    <w:rsid w:val="008B19BC"/>
    <w:rsid w:val="008B3384"/>
    <w:rsid w:val="008B33E3"/>
    <w:rsid w:val="008B3443"/>
    <w:rsid w:val="008B3CF7"/>
    <w:rsid w:val="008B4592"/>
    <w:rsid w:val="008B5B4D"/>
    <w:rsid w:val="008B65F7"/>
    <w:rsid w:val="008C04EA"/>
    <w:rsid w:val="008C0B9E"/>
    <w:rsid w:val="008C198A"/>
    <w:rsid w:val="008C2643"/>
    <w:rsid w:val="008C36E1"/>
    <w:rsid w:val="008C6B1E"/>
    <w:rsid w:val="008D0D0C"/>
    <w:rsid w:val="008D0E80"/>
    <w:rsid w:val="008D0EC7"/>
    <w:rsid w:val="008D4527"/>
    <w:rsid w:val="008D46DC"/>
    <w:rsid w:val="008D7B94"/>
    <w:rsid w:val="008E1372"/>
    <w:rsid w:val="008E25F0"/>
    <w:rsid w:val="008E285E"/>
    <w:rsid w:val="008E4629"/>
    <w:rsid w:val="008E6FBC"/>
    <w:rsid w:val="008F12EB"/>
    <w:rsid w:val="008F1BA6"/>
    <w:rsid w:val="008F1E7A"/>
    <w:rsid w:val="008F2C14"/>
    <w:rsid w:val="008F4F9B"/>
    <w:rsid w:val="008F59BB"/>
    <w:rsid w:val="008F5CA7"/>
    <w:rsid w:val="008F635D"/>
    <w:rsid w:val="008F711F"/>
    <w:rsid w:val="008F7F96"/>
    <w:rsid w:val="00901507"/>
    <w:rsid w:val="00901865"/>
    <w:rsid w:val="00901E25"/>
    <w:rsid w:val="00902B66"/>
    <w:rsid w:val="00903457"/>
    <w:rsid w:val="00903B6F"/>
    <w:rsid w:val="009103D3"/>
    <w:rsid w:val="00910761"/>
    <w:rsid w:val="0091479B"/>
    <w:rsid w:val="0092439A"/>
    <w:rsid w:val="00924A68"/>
    <w:rsid w:val="00924F7D"/>
    <w:rsid w:val="009250A3"/>
    <w:rsid w:val="009319FB"/>
    <w:rsid w:val="00931DC3"/>
    <w:rsid w:val="00932C93"/>
    <w:rsid w:val="00932E98"/>
    <w:rsid w:val="009363AA"/>
    <w:rsid w:val="009412BD"/>
    <w:rsid w:val="009420D8"/>
    <w:rsid w:val="009446BB"/>
    <w:rsid w:val="00946403"/>
    <w:rsid w:val="00952906"/>
    <w:rsid w:val="00952C19"/>
    <w:rsid w:val="0095348A"/>
    <w:rsid w:val="009557FB"/>
    <w:rsid w:val="00955B55"/>
    <w:rsid w:val="009572FE"/>
    <w:rsid w:val="00960A43"/>
    <w:rsid w:val="0096189B"/>
    <w:rsid w:val="009621B9"/>
    <w:rsid w:val="00963AB2"/>
    <w:rsid w:val="00964959"/>
    <w:rsid w:val="00964BE6"/>
    <w:rsid w:val="00965DBD"/>
    <w:rsid w:val="00970A4F"/>
    <w:rsid w:val="00970AF4"/>
    <w:rsid w:val="00970DB7"/>
    <w:rsid w:val="00971B22"/>
    <w:rsid w:val="009724CD"/>
    <w:rsid w:val="0097493B"/>
    <w:rsid w:val="00974947"/>
    <w:rsid w:val="00974F11"/>
    <w:rsid w:val="009754E4"/>
    <w:rsid w:val="00975508"/>
    <w:rsid w:val="009758BF"/>
    <w:rsid w:val="00975FEB"/>
    <w:rsid w:val="00976BEB"/>
    <w:rsid w:val="00977905"/>
    <w:rsid w:val="009800D6"/>
    <w:rsid w:val="00980BB7"/>
    <w:rsid w:val="00982DBF"/>
    <w:rsid w:val="00986B79"/>
    <w:rsid w:val="00990177"/>
    <w:rsid w:val="009902AF"/>
    <w:rsid w:val="00990ED5"/>
    <w:rsid w:val="00992582"/>
    <w:rsid w:val="009931FD"/>
    <w:rsid w:val="00993D94"/>
    <w:rsid w:val="00996D5B"/>
    <w:rsid w:val="009A1E4C"/>
    <w:rsid w:val="009A4D57"/>
    <w:rsid w:val="009A5E8F"/>
    <w:rsid w:val="009A6E24"/>
    <w:rsid w:val="009A7291"/>
    <w:rsid w:val="009B3734"/>
    <w:rsid w:val="009B6C5F"/>
    <w:rsid w:val="009B7321"/>
    <w:rsid w:val="009C037B"/>
    <w:rsid w:val="009C4704"/>
    <w:rsid w:val="009C54A8"/>
    <w:rsid w:val="009C5670"/>
    <w:rsid w:val="009C5C7C"/>
    <w:rsid w:val="009C7A4A"/>
    <w:rsid w:val="009D1137"/>
    <w:rsid w:val="009D11DD"/>
    <w:rsid w:val="009D1A9F"/>
    <w:rsid w:val="009D2120"/>
    <w:rsid w:val="009D51A7"/>
    <w:rsid w:val="009D549E"/>
    <w:rsid w:val="009D6C03"/>
    <w:rsid w:val="009D785E"/>
    <w:rsid w:val="009E0199"/>
    <w:rsid w:val="009E132D"/>
    <w:rsid w:val="009E45FA"/>
    <w:rsid w:val="009E561B"/>
    <w:rsid w:val="009E5BDF"/>
    <w:rsid w:val="009E77D1"/>
    <w:rsid w:val="009F038F"/>
    <w:rsid w:val="009F3F05"/>
    <w:rsid w:val="009F430B"/>
    <w:rsid w:val="00A0070A"/>
    <w:rsid w:val="00A00903"/>
    <w:rsid w:val="00A00E8D"/>
    <w:rsid w:val="00A025F3"/>
    <w:rsid w:val="00A05D35"/>
    <w:rsid w:val="00A10F59"/>
    <w:rsid w:val="00A11D2E"/>
    <w:rsid w:val="00A11E34"/>
    <w:rsid w:val="00A11F40"/>
    <w:rsid w:val="00A1268A"/>
    <w:rsid w:val="00A12CAA"/>
    <w:rsid w:val="00A12E8E"/>
    <w:rsid w:val="00A13A07"/>
    <w:rsid w:val="00A14308"/>
    <w:rsid w:val="00A15577"/>
    <w:rsid w:val="00A1659D"/>
    <w:rsid w:val="00A16D4B"/>
    <w:rsid w:val="00A17D0B"/>
    <w:rsid w:val="00A24B75"/>
    <w:rsid w:val="00A2636C"/>
    <w:rsid w:val="00A27A39"/>
    <w:rsid w:val="00A30162"/>
    <w:rsid w:val="00A338B2"/>
    <w:rsid w:val="00A338C3"/>
    <w:rsid w:val="00A350A6"/>
    <w:rsid w:val="00A37EA3"/>
    <w:rsid w:val="00A40A2B"/>
    <w:rsid w:val="00A40C43"/>
    <w:rsid w:val="00A40F75"/>
    <w:rsid w:val="00A41C39"/>
    <w:rsid w:val="00A42093"/>
    <w:rsid w:val="00A445CD"/>
    <w:rsid w:val="00A50EBC"/>
    <w:rsid w:val="00A52ABF"/>
    <w:rsid w:val="00A52EF5"/>
    <w:rsid w:val="00A52FD1"/>
    <w:rsid w:val="00A54A71"/>
    <w:rsid w:val="00A54C55"/>
    <w:rsid w:val="00A551ED"/>
    <w:rsid w:val="00A556FE"/>
    <w:rsid w:val="00A56230"/>
    <w:rsid w:val="00A633D0"/>
    <w:rsid w:val="00A65DA9"/>
    <w:rsid w:val="00A65F4B"/>
    <w:rsid w:val="00A664D2"/>
    <w:rsid w:val="00A66AE7"/>
    <w:rsid w:val="00A7283B"/>
    <w:rsid w:val="00A7553C"/>
    <w:rsid w:val="00A77F09"/>
    <w:rsid w:val="00A806F7"/>
    <w:rsid w:val="00A81264"/>
    <w:rsid w:val="00A8579A"/>
    <w:rsid w:val="00A85BD3"/>
    <w:rsid w:val="00A85D41"/>
    <w:rsid w:val="00A87EB7"/>
    <w:rsid w:val="00A90B69"/>
    <w:rsid w:val="00A922A9"/>
    <w:rsid w:val="00A92E0F"/>
    <w:rsid w:val="00A9383A"/>
    <w:rsid w:val="00A954DD"/>
    <w:rsid w:val="00A95589"/>
    <w:rsid w:val="00A958F6"/>
    <w:rsid w:val="00A95A54"/>
    <w:rsid w:val="00AA3BAD"/>
    <w:rsid w:val="00AA6512"/>
    <w:rsid w:val="00AA6EE4"/>
    <w:rsid w:val="00AA796A"/>
    <w:rsid w:val="00AC0622"/>
    <w:rsid w:val="00AC13FB"/>
    <w:rsid w:val="00AC469A"/>
    <w:rsid w:val="00AC526D"/>
    <w:rsid w:val="00AC7CB2"/>
    <w:rsid w:val="00AD0000"/>
    <w:rsid w:val="00AD1B77"/>
    <w:rsid w:val="00AD4CEA"/>
    <w:rsid w:val="00AD5369"/>
    <w:rsid w:val="00AD602A"/>
    <w:rsid w:val="00AD634E"/>
    <w:rsid w:val="00AD6758"/>
    <w:rsid w:val="00AD724E"/>
    <w:rsid w:val="00AE0124"/>
    <w:rsid w:val="00AE08D9"/>
    <w:rsid w:val="00AE0998"/>
    <w:rsid w:val="00AE3248"/>
    <w:rsid w:val="00AE4F2E"/>
    <w:rsid w:val="00AE5FED"/>
    <w:rsid w:val="00AE6A68"/>
    <w:rsid w:val="00AE6B8F"/>
    <w:rsid w:val="00AE6F82"/>
    <w:rsid w:val="00AF019A"/>
    <w:rsid w:val="00AF1ADB"/>
    <w:rsid w:val="00AF1EA1"/>
    <w:rsid w:val="00AF203B"/>
    <w:rsid w:val="00AF40E8"/>
    <w:rsid w:val="00AF5DBD"/>
    <w:rsid w:val="00AF67AE"/>
    <w:rsid w:val="00B00EE7"/>
    <w:rsid w:val="00B013FF"/>
    <w:rsid w:val="00B02F23"/>
    <w:rsid w:val="00B03ECD"/>
    <w:rsid w:val="00B0452C"/>
    <w:rsid w:val="00B10C1A"/>
    <w:rsid w:val="00B11BED"/>
    <w:rsid w:val="00B12CA2"/>
    <w:rsid w:val="00B138C8"/>
    <w:rsid w:val="00B15CAD"/>
    <w:rsid w:val="00B16B89"/>
    <w:rsid w:val="00B16FC3"/>
    <w:rsid w:val="00B179CE"/>
    <w:rsid w:val="00B17ABB"/>
    <w:rsid w:val="00B224E8"/>
    <w:rsid w:val="00B2267D"/>
    <w:rsid w:val="00B229F2"/>
    <w:rsid w:val="00B2373A"/>
    <w:rsid w:val="00B23B7E"/>
    <w:rsid w:val="00B252B8"/>
    <w:rsid w:val="00B26951"/>
    <w:rsid w:val="00B31179"/>
    <w:rsid w:val="00B320A3"/>
    <w:rsid w:val="00B337A7"/>
    <w:rsid w:val="00B33CAA"/>
    <w:rsid w:val="00B3542A"/>
    <w:rsid w:val="00B3617E"/>
    <w:rsid w:val="00B3711F"/>
    <w:rsid w:val="00B43E94"/>
    <w:rsid w:val="00B5072B"/>
    <w:rsid w:val="00B50E2C"/>
    <w:rsid w:val="00B50F33"/>
    <w:rsid w:val="00B535A9"/>
    <w:rsid w:val="00B542CD"/>
    <w:rsid w:val="00B557C1"/>
    <w:rsid w:val="00B55DDA"/>
    <w:rsid w:val="00B5672B"/>
    <w:rsid w:val="00B57A7D"/>
    <w:rsid w:val="00B602F2"/>
    <w:rsid w:val="00B64E57"/>
    <w:rsid w:val="00B65FE2"/>
    <w:rsid w:val="00B67C63"/>
    <w:rsid w:val="00B67F5F"/>
    <w:rsid w:val="00B7044B"/>
    <w:rsid w:val="00B73BED"/>
    <w:rsid w:val="00B74559"/>
    <w:rsid w:val="00B802C6"/>
    <w:rsid w:val="00B82F06"/>
    <w:rsid w:val="00B82F6D"/>
    <w:rsid w:val="00B833D8"/>
    <w:rsid w:val="00B83DCF"/>
    <w:rsid w:val="00B85FCB"/>
    <w:rsid w:val="00B86492"/>
    <w:rsid w:val="00B86F3D"/>
    <w:rsid w:val="00B87587"/>
    <w:rsid w:val="00B9030A"/>
    <w:rsid w:val="00B922C4"/>
    <w:rsid w:val="00B92DA1"/>
    <w:rsid w:val="00B9313D"/>
    <w:rsid w:val="00B93BE1"/>
    <w:rsid w:val="00B96F6F"/>
    <w:rsid w:val="00B97783"/>
    <w:rsid w:val="00B97B49"/>
    <w:rsid w:val="00BA0443"/>
    <w:rsid w:val="00BA1488"/>
    <w:rsid w:val="00BA270F"/>
    <w:rsid w:val="00BA295F"/>
    <w:rsid w:val="00BA3164"/>
    <w:rsid w:val="00BA4D7C"/>
    <w:rsid w:val="00BB316D"/>
    <w:rsid w:val="00BB3A7A"/>
    <w:rsid w:val="00BB6171"/>
    <w:rsid w:val="00BB71AE"/>
    <w:rsid w:val="00BC1BD9"/>
    <w:rsid w:val="00BC33EE"/>
    <w:rsid w:val="00BC58E8"/>
    <w:rsid w:val="00BC6240"/>
    <w:rsid w:val="00BC625F"/>
    <w:rsid w:val="00BC6AD1"/>
    <w:rsid w:val="00BC6E01"/>
    <w:rsid w:val="00BD142C"/>
    <w:rsid w:val="00BD21AB"/>
    <w:rsid w:val="00BD3A25"/>
    <w:rsid w:val="00BD5BB1"/>
    <w:rsid w:val="00BD6ED4"/>
    <w:rsid w:val="00BE1CC3"/>
    <w:rsid w:val="00BE3ED8"/>
    <w:rsid w:val="00BF24E6"/>
    <w:rsid w:val="00BF41CB"/>
    <w:rsid w:val="00BF43A9"/>
    <w:rsid w:val="00BF457D"/>
    <w:rsid w:val="00C04426"/>
    <w:rsid w:val="00C04DCC"/>
    <w:rsid w:val="00C07AF4"/>
    <w:rsid w:val="00C07E9E"/>
    <w:rsid w:val="00C106C8"/>
    <w:rsid w:val="00C10720"/>
    <w:rsid w:val="00C10EF6"/>
    <w:rsid w:val="00C13874"/>
    <w:rsid w:val="00C15618"/>
    <w:rsid w:val="00C15A8F"/>
    <w:rsid w:val="00C1626A"/>
    <w:rsid w:val="00C16B8B"/>
    <w:rsid w:val="00C172A7"/>
    <w:rsid w:val="00C20A9E"/>
    <w:rsid w:val="00C20B40"/>
    <w:rsid w:val="00C21AD0"/>
    <w:rsid w:val="00C257A1"/>
    <w:rsid w:val="00C259E2"/>
    <w:rsid w:val="00C26386"/>
    <w:rsid w:val="00C30C9D"/>
    <w:rsid w:val="00C31105"/>
    <w:rsid w:val="00C32B30"/>
    <w:rsid w:val="00C34F87"/>
    <w:rsid w:val="00C36829"/>
    <w:rsid w:val="00C40264"/>
    <w:rsid w:val="00C43196"/>
    <w:rsid w:val="00C4374E"/>
    <w:rsid w:val="00C43932"/>
    <w:rsid w:val="00C45DDD"/>
    <w:rsid w:val="00C46691"/>
    <w:rsid w:val="00C50149"/>
    <w:rsid w:val="00C5139D"/>
    <w:rsid w:val="00C519FD"/>
    <w:rsid w:val="00C52AAF"/>
    <w:rsid w:val="00C52BBD"/>
    <w:rsid w:val="00C53671"/>
    <w:rsid w:val="00C5462B"/>
    <w:rsid w:val="00C55005"/>
    <w:rsid w:val="00C556AE"/>
    <w:rsid w:val="00C55709"/>
    <w:rsid w:val="00C66F44"/>
    <w:rsid w:val="00C70602"/>
    <w:rsid w:val="00C7266F"/>
    <w:rsid w:val="00C771F5"/>
    <w:rsid w:val="00C81B59"/>
    <w:rsid w:val="00C82162"/>
    <w:rsid w:val="00C8388C"/>
    <w:rsid w:val="00C83C29"/>
    <w:rsid w:val="00C84391"/>
    <w:rsid w:val="00C84A4D"/>
    <w:rsid w:val="00C8615E"/>
    <w:rsid w:val="00C87CA1"/>
    <w:rsid w:val="00C9016A"/>
    <w:rsid w:val="00C90CF9"/>
    <w:rsid w:val="00C93170"/>
    <w:rsid w:val="00C934ED"/>
    <w:rsid w:val="00C9466C"/>
    <w:rsid w:val="00C957C5"/>
    <w:rsid w:val="00CA277F"/>
    <w:rsid w:val="00CA525A"/>
    <w:rsid w:val="00CA52A2"/>
    <w:rsid w:val="00CB00A4"/>
    <w:rsid w:val="00CB0FFA"/>
    <w:rsid w:val="00CB1F15"/>
    <w:rsid w:val="00CB3532"/>
    <w:rsid w:val="00CC0046"/>
    <w:rsid w:val="00CC0C4A"/>
    <w:rsid w:val="00CC308B"/>
    <w:rsid w:val="00CC4262"/>
    <w:rsid w:val="00CC4440"/>
    <w:rsid w:val="00CC4B79"/>
    <w:rsid w:val="00CC52E0"/>
    <w:rsid w:val="00CC530A"/>
    <w:rsid w:val="00CD01CB"/>
    <w:rsid w:val="00CD2C40"/>
    <w:rsid w:val="00CD5841"/>
    <w:rsid w:val="00CD5EC7"/>
    <w:rsid w:val="00CD6F80"/>
    <w:rsid w:val="00CE1AB7"/>
    <w:rsid w:val="00CE1D99"/>
    <w:rsid w:val="00CE218D"/>
    <w:rsid w:val="00CE4146"/>
    <w:rsid w:val="00CE7FCC"/>
    <w:rsid w:val="00CF0BEC"/>
    <w:rsid w:val="00CF3742"/>
    <w:rsid w:val="00CF381A"/>
    <w:rsid w:val="00D01600"/>
    <w:rsid w:val="00D01D03"/>
    <w:rsid w:val="00D01F3E"/>
    <w:rsid w:val="00D02E10"/>
    <w:rsid w:val="00D0313C"/>
    <w:rsid w:val="00D0342C"/>
    <w:rsid w:val="00D0461E"/>
    <w:rsid w:val="00D046E4"/>
    <w:rsid w:val="00D05799"/>
    <w:rsid w:val="00D0693B"/>
    <w:rsid w:val="00D07896"/>
    <w:rsid w:val="00D14FE6"/>
    <w:rsid w:val="00D153ED"/>
    <w:rsid w:val="00D16504"/>
    <w:rsid w:val="00D170BB"/>
    <w:rsid w:val="00D17A9E"/>
    <w:rsid w:val="00D2015C"/>
    <w:rsid w:val="00D237B3"/>
    <w:rsid w:val="00D244BB"/>
    <w:rsid w:val="00D24B13"/>
    <w:rsid w:val="00D24F28"/>
    <w:rsid w:val="00D274CD"/>
    <w:rsid w:val="00D33893"/>
    <w:rsid w:val="00D35F9E"/>
    <w:rsid w:val="00D3693C"/>
    <w:rsid w:val="00D416D8"/>
    <w:rsid w:val="00D418FE"/>
    <w:rsid w:val="00D42A97"/>
    <w:rsid w:val="00D44759"/>
    <w:rsid w:val="00D4541A"/>
    <w:rsid w:val="00D46D33"/>
    <w:rsid w:val="00D47260"/>
    <w:rsid w:val="00D5023B"/>
    <w:rsid w:val="00D51804"/>
    <w:rsid w:val="00D53008"/>
    <w:rsid w:val="00D5463E"/>
    <w:rsid w:val="00D55AC9"/>
    <w:rsid w:val="00D55FA2"/>
    <w:rsid w:val="00D61839"/>
    <w:rsid w:val="00D62DA7"/>
    <w:rsid w:val="00D70785"/>
    <w:rsid w:val="00D70D1A"/>
    <w:rsid w:val="00D72F64"/>
    <w:rsid w:val="00D74432"/>
    <w:rsid w:val="00D74D5F"/>
    <w:rsid w:val="00D7766C"/>
    <w:rsid w:val="00D778E7"/>
    <w:rsid w:val="00D807A1"/>
    <w:rsid w:val="00D8590F"/>
    <w:rsid w:val="00D85FF7"/>
    <w:rsid w:val="00D87619"/>
    <w:rsid w:val="00D87921"/>
    <w:rsid w:val="00D87B1A"/>
    <w:rsid w:val="00D916BC"/>
    <w:rsid w:val="00D92E64"/>
    <w:rsid w:val="00D95723"/>
    <w:rsid w:val="00D9588E"/>
    <w:rsid w:val="00D97FEE"/>
    <w:rsid w:val="00DA0143"/>
    <w:rsid w:val="00DA1D0D"/>
    <w:rsid w:val="00DA32C4"/>
    <w:rsid w:val="00DA5439"/>
    <w:rsid w:val="00DA6A63"/>
    <w:rsid w:val="00DA6F21"/>
    <w:rsid w:val="00DB0699"/>
    <w:rsid w:val="00DB12A9"/>
    <w:rsid w:val="00DB1A1F"/>
    <w:rsid w:val="00DB289D"/>
    <w:rsid w:val="00DB3465"/>
    <w:rsid w:val="00DB3A31"/>
    <w:rsid w:val="00DB4687"/>
    <w:rsid w:val="00DB4D4E"/>
    <w:rsid w:val="00DB5574"/>
    <w:rsid w:val="00DC1FBF"/>
    <w:rsid w:val="00DC1FC4"/>
    <w:rsid w:val="00DC3714"/>
    <w:rsid w:val="00DC3EFB"/>
    <w:rsid w:val="00DC647A"/>
    <w:rsid w:val="00DC688A"/>
    <w:rsid w:val="00DC6F03"/>
    <w:rsid w:val="00DD373E"/>
    <w:rsid w:val="00DD668E"/>
    <w:rsid w:val="00DD7225"/>
    <w:rsid w:val="00DE0817"/>
    <w:rsid w:val="00DE0E40"/>
    <w:rsid w:val="00DE10A8"/>
    <w:rsid w:val="00DE1D78"/>
    <w:rsid w:val="00DE2117"/>
    <w:rsid w:val="00DE3579"/>
    <w:rsid w:val="00DE3947"/>
    <w:rsid w:val="00DE3FA4"/>
    <w:rsid w:val="00DE4A4B"/>
    <w:rsid w:val="00DE5504"/>
    <w:rsid w:val="00DE6156"/>
    <w:rsid w:val="00DE6356"/>
    <w:rsid w:val="00DE6E10"/>
    <w:rsid w:val="00DF07A1"/>
    <w:rsid w:val="00DF289A"/>
    <w:rsid w:val="00DF3862"/>
    <w:rsid w:val="00DF4AF4"/>
    <w:rsid w:val="00DF5683"/>
    <w:rsid w:val="00DF60F4"/>
    <w:rsid w:val="00DF7053"/>
    <w:rsid w:val="00DF78A8"/>
    <w:rsid w:val="00E00C63"/>
    <w:rsid w:val="00E00C7C"/>
    <w:rsid w:val="00E00D1B"/>
    <w:rsid w:val="00E00DE8"/>
    <w:rsid w:val="00E015E8"/>
    <w:rsid w:val="00E040EB"/>
    <w:rsid w:val="00E050BB"/>
    <w:rsid w:val="00E05A2D"/>
    <w:rsid w:val="00E10F64"/>
    <w:rsid w:val="00E165F0"/>
    <w:rsid w:val="00E16875"/>
    <w:rsid w:val="00E17559"/>
    <w:rsid w:val="00E209EC"/>
    <w:rsid w:val="00E21FD8"/>
    <w:rsid w:val="00E22711"/>
    <w:rsid w:val="00E27245"/>
    <w:rsid w:val="00E27A72"/>
    <w:rsid w:val="00E27B63"/>
    <w:rsid w:val="00E32D2D"/>
    <w:rsid w:val="00E33281"/>
    <w:rsid w:val="00E3335F"/>
    <w:rsid w:val="00E3731A"/>
    <w:rsid w:val="00E3744E"/>
    <w:rsid w:val="00E37C5B"/>
    <w:rsid w:val="00E40913"/>
    <w:rsid w:val="00E4141F"/>
    <w:rsid w:val="00E42EE9"/>
    <w:rsid w:val="00E439F4"/>
    <w:rsid w:val="00E43C69"/>
    <w:rsid w:val="00E4475C"/>
    <w:rsid w:val="00E45805"/>
    <w:rsid w:val="00E45FD6"/>
    <w:rsid w:val="00E461E1"/>
    <w:rsid w:val="00E46A58"/>
    <w:rsid w:val="00E47064"/>
    <w:rsid w:val="00E50F75"/>
    <w:rsid w:val="00E52FBD"/>
    <w:rsid w:val="00E54BE9"/>
    <w:rsid w:val="00E60CEE"/>
    <w:rsid w:val="00E61B9E"/>
    <w:rsid w:val="00E63C2C"/>
    <w:rsid w:val="00E64438"/>
    <w:rsid w:val="00E758A0"/>
    <w:rsid w:val="00E75911"/>
    <w:rsid w:val="00E8493F"/>
    <w:rsid w:val="00E86C95"/>
    <w:rsid w:val="00E90026"/>
    <w:rsid w:val="00E93BD5"/>
    <w:rsid w:val="00E9470E"/>
    <w:rsid w:val="00E9682A"/>
    <w:rsid w:val="00E976F7"/>
    <w:rsid w:val="00E977AF"/>
    <w:rsid w:val="00EA1565"/>
    <w:rsid w:val="00EA189C"/>
    <w:rsid w:val="00EA2A22"/>
    <w:rsid w:val="00EB3328"/>
    <w:rsid w:val="00EB45A1"/>
    <w:rsid w:val="00EB64B1"/>
    <w:rsid w:val="00EC040E"/>
    <w:rsid w:val="00EC160D"/>
    <w:rsid w:val="00EC4207"/>
    <w:rsid w:val="00EC4DA5"/>
    <w:rsid w:val="00EC58D2"/>
    <w:rsid w:val="00EC7007"/>
    <w:rsid w:val="00ED1A95"/>
    <w:rsid w:val="00ED4A6C"/>
    <w:rsid w:val="00ED551D"/>
    <w:rsid w:val="00ED6A31"/>
    <w:rsid w:val="00ED6D30"/>
    <w:rsid w:val="00ED7954"/>
    <w:rsid w:val="00EE3B6B"/>
    <w:rsid w:val="00EE45CD"/>
    <w:rsid w:val="00EE4DA2"/>
    <w:rsid w:val="00EE4DD8"/>
    <w:rsid w:val="00EE4F99"/>
    <w:rsid w:val="00EE634B"/>
    <w:rsid w:val="00EE6CB2"/>
    <w:rsid w:val="00EE7624"/>
    <w:rsid w:val="00EF03B4"/>
    <w:rsid w:val="00EF4BFF"/>
    <w:rsid w:val="00EF4F49"/>
    <w:rsid w:val="00EF7EC7"/>
    <w:rsid w:val="00F0362E"/>
    <w:rsid w:val="00F04067"/>
    <w:rsid w:val="00F048A2"/>
    <w:rsid w:val="00F049D3"/>
    <w:rsid w:val="00F05549"/>
    <w:rsid w:val="00F065AF"/>
    <w:rsid w:val="00F10948"/>
    <w:rsid w:val="00F1567C"/>
    <w:rsid w:val="00F15ED4"/>
    <w:rsid w:val="00F16571"/>
    <w:rsid w:val="00F17A45"/>
    <w:rsid w:val="00F17D17"/>
    <w:rsid w:val="00F25BF9"/>
    <w:rsid w:val="00F261DC"/>
    <w:rsid w:val="00F26C64"/>
    <w:rsid w:val="00F271D7"/>
    <w:rsid w:val="00F305DC"/>
    <w:rsid w:val="00F30899"/>
    <w:rsid w:val="00F30CAB"/>
    <w:rsid w:val="00F31961"/>
    <w:rsid w:val="00F32F93"/>
    <w:rsid w:val="00F33742"/>
    <w:rsid w:val="00F33879"/>
    <w:rsid w:val="00F33F93"/>
    <w:rsid w:val="00F36503"/>
    <w:rsid w:val="00F37230"/>
    <w:rsid w:val="00F3767A"/>
    <w:rsid w:val="00F3768B"/>
    <w:rsid w:val="00F42349"/>
    <w:rsid w:val="00F433D2"/>
    <w:rsid w:val="00F43911"/>
    <w:rsid w:val="00F43DE0"/>
    <w:rsid w:val="00F474C1"/>
    <w:rsid w:val="00F5423E"/>
    <w:rsid w:val="00F54AE6"/>
    <w:rsid w:val="00F56867"/>
    <w:rsid w:val="00F60F4E"/>
    <w:rsid w:val="00F61695"/>
    <w:rsid w:val="00F61C7F"/>
    <w:rsid w:val="00F63FC4"/>
    <w:rsid w:val="00F65A53"/>
    <w:rsid w:val="00F66559"/>
    <w:rsid w:val="00F66675"/>
    <w:rsid w:val="00F7385B"/>
    <w:rsid w:val="00F739C6"/>
    <w:rsid w:val="00F73B9F"/>
    <w:rsid w:val="00F74F30"/>
    <w:rsid w:val="00F77117"/>
    <w:rsid w:val="00F80B65"/>
    <w:rsid w:val="00F81D54"/>
    <w:rsid w:val="00F82410"/>
    <w:rsid w:val="00F863BD"/>
    <w:rsid w:val="00F86C03"/>
    <w:rsid w:val="00F87479"/>
    <w:rsid w:val="00F87655"/>
    <w:rsid w:val="00F87972"/>
    <w:rsid w:val="00F87C61"/>
    <w:rsid w:val="00F90D13"/>
    <w:rsid w:val="00F93B0D"/>
    <w:rsid w:val="00F93BD5"/>
    <w:rsid w:val="00F94F01"/>
    <w:rsid w:val="00F96BB8"/>
    <w:rsid w:val="00FA154C"/>
    <w:rsid w:val="00FA1597"/>
    <w:rsid w:val="00FA1723"/>
    <w:rsid w:val="00FA2135"/>
    <w:rsid w:val="00FA2725"/>
    <w:rsid w:val="00FA796B"/>
    <w:rsid w:val="00FB1B3E"/>
    <w:rsid w:val="00FB256C"/>
    <w:rsid w:val="00FB2EA0"/>
    <w:rsid w:val="00FB39CE"/>
    <w:rsid w:val="00FB557B"/>
    <w:rsid w:val="00FB5AA1"/>
    <w:rsid w:val="00FC01BA"/>
    <w:rsid w:val="00FC33CF"/>
    <w:rsid w:val="00FC4D48"/>
    <w:rsid w:val="00FC5F74"/>
    <w:rsid w:val="00FC6327"/>
    <w:rsid w:val="00FD09C6"/>
    <w:rsid w:val="00FD46DC"/>
    <w:rsid w:val="00FD5092"/>
    <w:rsid w:val="00FD5968"/>
    <w:rsid w:val="00FD73D7"/>
    <w:rsid w:val="00FE1AA1"/>
    <w:rsid w:val="00FE29A4"/>
    <w:rsid w:val="00FE3767"/>
    <w:rsid w:val="00FE68D6"/>
    <w:rsid w:val="00FF0D8D"/>
    <w:rsid w:val="00FF1533"/>
    <w:rsid w:val="00FF1FFA"/>
    <w:rsid w:val="00FF260B"/>
    <w:rsid w:val="00FF38B8"/>
    <w:rsid w:val="00FF4170"/>
    <w:rsid w:val="00FF557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730FA06F"/>
  <w15:chartTrackingRefBased/>
  <w15:docId w15:val="{78607AA0-67C6-4AF3-A962-72248C572D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4"/>
        <w:lang w:val="en-US" w:eastAsia="ja-JP" w:bidi="ar-SA"/>
        <w14:ligatures w14:val="standardContextual"/>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BD3A25"/>
    <w:pPr>
      <w:keepNext/>
      <w:keepLines/>
      <w:spacing w:before="280" w:after="80"/>
      <w:outlineLvl w:val="0"/>
    </w:pPr>
    <w:rPr>
      <w:rFonts w:asciiTheme="majorHAnsi" w:eastAsiaTheme="majorEastAsia" w:hAnsiTheme="majorHAnsi" w:cstheme="majorBidi"/>
      <w:color w:val="000000" w:themeColor="text1"/>
      <w:sz w:val="32"/>
      <w:szCs w:val="32"/>
    </w:rPr>
  </w:style>
  <w:style w:type="paragraph" w:styleId="2">
    <w:name w:val="heading 2"/>
    <w:basedOn w:val="a"/>
    <w:next w:val="a"/>
    <w:link w:val="20"/>
    <w:uiPriority w:val="9"/>
    <w:semiHidden/>
    <w:unhideWhenUsed/>
    <w:qFormat/>
    <w:rsid w:val="00BD3A25"/>
    <w:pPr>
      <w:keepNext/>
      <w:keepLines/>
      <w:spacing w:before="160" w:after="80"/>
      <w:outlineLvl w:val="1"/>
    </w:pPr>
    <w:rPr>
      <w:rFonts w:asciiTheme="majorHAnsi" w:eastAsiaTheme="majorEastAsia" w:hAnsiTheme="majorHAnsi" w:cstheme="majorBidi"/>
      <w:color w:val="000000" w:themeColor="text1"/>
      <w:sz w:val="28"/>
      <w:szCs w:val="28"/>
    </w:rPr>
  </w:style>
  <w:style w:type="paragraph" w:styleId="3">
    <w:name w:val="heading 3"/>
    <w:basedOn w:val="a"/>
    <w:next w:val="a"/>
    <w:link w:val="30"/>
    <w:uiPriority w:val="9"/>
    <w:semiHidden/>
    <w:unhideWhenUsed/>
    <w:qFormat/>
    <w:rsid w:val="00BD3A25"/>
    <w:pPr>
      <w:keepNext/>
      <w:keepLines/>
      <w:spacing w:before="160" w:after="80"/>
      <w:outlineLvl w:val="2"/>
    </w:pPr>
    <w:rPr>
      <w:rFonts w:asciiTheme="majorHAnsi" w:eastAsiaTheme="majorEastAsia" w:hAnsiTheme="majorHAnsi" w:cstheme="majorBidi"/>
      <w:color w:val="000000" w:themeColor="text1"/>
      <w:sz w:val="24"/>
    </w:rPr>
  </w:style>
  <w:style w:type="paragraph" w:styleId="4">
    <w:name w:val="heading 4"/>
    <w:basedOn w:val="a"/>
    <w:next w:val="a"/>
    <w:link w:val="40"/>
    <w:uiPriority w:val="9"/>
    <w:semiHidden/>
    <w:unhideWhenUsed/>
    <w:qFormat/>
    <w:rsid w:val="00BD3A25"/>
    <w:pPr>
      <w:keepNext/>
      <w:keepLines/>
      <w:spacing w:before="80" w:after="40"/>
      <w:outlineLvl w:val="3"/>
    </w:pPr>
    <w:rPr>
      <w:rFonts w:asciiTheme="majorHAnsi" w:eastAsiaTheme="majorEastAsia" w:hAnsiTheme="majorHAnsi" w:cstheme="majorBidi"/>
      <w:color w:val="000000" w:themeColor="text1"/>
    </w:rPr>
  </w:style>
  <w:style w:type="paragraph" w:styleId="5">
    <w:name w:val="heading 5"/>
    <w:basedOn w:val="a"/>
    <w:next w:val="a"/>
    <w:link w:val="50"/>
    <w:uiPriority w:val="9"/>
    <w:semiHidden/>
    <w:unhideWhenUsed/>
    <w:qFormat/>
    <w:rsid w:val="00BD3A25"/>
    <w:pPr>
      <w:keepNext/>
      <w:keepLines/>
      <w:spacing w:before="80" w:after="40"/>
      <w:ind w:leftChars="100" w:left="100"/>
      <w:outlineLvl w:val="4"/>
    </w:pPr>
    <w:rPr>
      <w:rFonts w:asciiTheme="majorHAnsi" w:eastAsiaTheme="majorEastAsia" w:hAnsiTheme="majorHAnsi" w:cstheme="majorBidi"/>
      <w:color w:val="000000" w:themeColor="text1"/>
    </w:rPr>
  </w:style>
  <w:style w:type="paragraph" w:styleId="6">
    <w:name w:val="heading 6"/>
    <w:basedOn w:val="a"/>
    <w:next w:val="a"/>
    <w:link w:val="60"/>
    <w:uiPriority w:val="9"/>
    <w:semiHidden/>
    <w:unhideWhenUsed/>
    <w:qFormat/>
    <w:rsid w:val="00BD3A25"/>
    <w:pPr>
      <w:keepNext/>
      <w:keepLines/>
      <w:spacing w:before="80" w:after="40"/>
      <w:ind w:leftChars="200" w:left="200"/>
      <w:outlineLvl w:val="5"/>
    </w:pPr>
    <w:rPr>
      <w:rFonts w:asciiTheme="majorHAnsi" w:eastAsiaTheme="majorEastAsia" w:hAnsiTheme="majorHAnsi" w:cstheme="majorBidi"/>
      <w:color w:val="000000" w:themeColor="text1"/>
    </w:rPr>
  </w:style>
  <w:style w:type="paragraph" w:styleId="7">
    <w:name w:val="heading 7"/>
    <w:basedOn w:val="a"/>
    <w:next w:val="a"/>
    <w:link w:val="70"/>
    <w:uiPriority w:val="9"/>
    <w:semiHidden/>
    <w:unhideWhenUsed/>
    <w:qFormat/>
    <w:rsid w:val="00BD3A25"/>
    <w:pPr>
      <w:keepNext/>
      <w:keepLines/>
      <w:spacing w:before="80" w:after="40"/>
      <w:ind w:leftChars="300" w:left="300"/>
      <w:outlineLvl w:val="6"/>
    </w:pPr>
    <w:rPr>
      <w:rFonts w:asciiTheme="majorHAnsi" w:eastAsiaTheme="majorEastAsia" w:hAnsiTheme="majorHAnsi" w:cstheme="majorBidi"/>
      <w:color w:val="000000" w:themeColor="text1"/>
    </w:rPr>
  </w:style>
  <w:style w:type="paragraph" w:styleId="8">
    <w:name w:val="heading 8"/>
    <w:basedOn w:val="a"/>
    <w:next w:val="a"/>
    <w:link w:val="80"/>
    <w:uiPriority w:val="9"/>
    <w:semiHidden/>
    <w:unhideWhenUsed/>
    <w:qFormat/>
    <w:rsid w:val="00BD3A25"/>
    <w:pPr>
      <w:keepNext/>
      <w:keepLines/>
      <w:spacing w:before="80" w:after="40"/>
      <w:ind w:leftChars="400" w:left="400"/>
      <w:outlineLvl w:val="7"/>
    </w:pPr>
    <w:rPr>
      <w:rFonts w:asciiTheme="majorHAnsi" w:eastAsiaTheme="majorEastAsia" w:hAnsiTheme="majorHAnsi" w:cstheme="majorBidi"/>
      <w:color w:val="000000" w:themeColor="text1"/>
    </w:rPr>
  </w:style>
  <w:style w:type="paragraph" w:styleId="9">
    <w:name w:val="heading 9"/>
    <w:basedOn w:val="a"/>
    <w:next w:val="a"/>
    <w:link w:val="90"/>
    <w:uiPriority w:val="9"/>
    <w:semiHidden/>
    <w:unhideWhenUsed/>
    <w:qFormat/>
    <w:rsid w:val="00BD3A25"/>
    <w:pPr>
      <w:keepNext/>
      <w:keepLines/>
      <w:spacing w:before="80" w:after="40"/>
      <w:ind w:leftChars="500" w:left="500"/>
      <w:outlineLvl w:val="8"/>
    </w:pPr>
    <w:rPr>
      <w:rFonts w:asciiTheme="majorHAnsi" w:eastAsiaTheme="majorEastAsia" w:hAnsiTheme="majorHAnsi" w:cstheme="majorBidi"/>
      <w:color w:val="000000" w:themeColor="tex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BD3A25"/>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BD3A25"/>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BD3A25"/>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BD3A25"/>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BD3A25"/>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BD3A25"/>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BD3A25"/>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BD3A25"/>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BD3A25"/>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BD3A25"/>
    <w:pPr>
      <w:spacing w:after="80" w:line="240" w:lineRule="auto"/>
      <w:contextualSpacing/>
      <w:jc w:val="center"/>
    </w:pPr>
    <w:rPr>
      <w:rFonts w:asciiTheme="majorHAnsi" w:eastAsiaTheme="majorEastAsia" w:hAnsiTheme="majorHAnsi" w:cstheme="majorBidi"/>
      <w:spacing w:val="-10"/>
      <w:kern w:val="28"/>
      <w:sz w:val="56"/>
      <w:szCs w:val="56"/>
    </w:rPr>
  </w:style>
  <w:style w:type="character" w:customStyle="1" w:styleId="a4">
    <w:name w:val="表題 (文字)"/>
    <w:basedOn w:val="a0"/>
    <w:link w:val="a3"/>
    <w:uiPriority w:val="10"/>
    <w:rsid w:val="00BD3A25"/>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BD3A25"/>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BD3A25"/>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BD3A25"/>
    <w:pPr>
      <w:spacing w:before="160" w:after="160"/>
      <w:jc w:val="center"/>
    </w:pPr>
    <w:rPr>
      <w:i/>
      <w:iCs/>
      <w:color w:val="404040" w:themeColor="text1" w:themeTint="BF"/>
    </w:rPr>
  </w:style>
  <w:style w:type="character" w:customStyle="1" w:styleId="a8">
    <w:name w:val="引用文 (文字)"/>
    <w:basedOn w:val="a0"/>
    <w:link w:val="a7"/>
    <w:uiPriority w:val="29"/>
    <w:rsid w:val="00BD3A25"/>
    <w:rPr>
      <w:i/>
      <w:iCs/>
      <w:color w:val="404040" w:themeColor="text1" w:themeTint="BF"/>
    </w:rPr>
  </w:style>
  <w:style w:type="paragraph" w:styleId="a9">
    <w:name w:val="List Paragraph"/>
    <w:basedOn w:val="a"/>
    <w:uiPriority w:val="34"/>
    <w:qFormat/>
    <w:rsid w:val="00BD3A25"/>
    <w:pPr>
      <w:ind w:left="720"/>
      <w:contextualSpacing/>
    </w:pPr>
  </w:style>
  <w:style w:type="character" w:styleId="21">
    <w:name w:val="Intense Emphasis"/>
    <w:basedOn w:val="a0"/>
    <w:uiPriority w:val="21"/>
    <w:qFormat/>
    <w:rsid w:val="00BD3A25"/>
    <w:rPr>
      <w:i/>
      <w:iCs/>
      <w:color w:val="0F4761" w:themeColor="accent1" w:themeShade="BF"/>
    </w:rPr>
  </w:style>
  <w:style w:type="paragraph" w:styleId="22">
    <w:name w:val="Intense Quote"/>
    <w:basedOn w:val="a"/>
    <w:next w:val="a"/>
    <w:link w:val="23"/>
    <w:uiPriority w:val="30"/>
    <w:qFormat/>
    <w:rsid w:val="00BD3A2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BD3A25"/>
    <w:rPr>
      <w:i/>
      <w:iCs/>
      <w:color w:val="0F4761" w:themeColor="accent1" w:themeShade="BF"/>
    </w:rPr>
  </w:style>
  <w:style w:type="character" w:styleId="24">
    <w:name w:val="Intense Reference"/>
    <w:basedOn w:val="a0"/>
    <w:uiPriority w:val="32"/>
    <w:qFormat/>
    <w:rsid w:val="00BD3A25"/>
    <w:rPr>
      <w:b/>
      <w:bCs/>
      <w:smallCaps/>
      <w:color w:val="0F4761" w:themeColor="accent1" w:themeShade="BF"/>
      <w:spacing w:val="5"/>
    </w:rPr>
  </w:style>
  <w:style w:type="table" w:styleId="aa">
    <w:name w:val="Table Grid"/>
    <w:basedOn w:val="a1"/>
    <w:uiPriority w:val="39"/>
    <w:rsid w:val="00BD3A2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b">
    <w:name w:val="header"/>
    <w:basedOn w:val="a"/>
    <w:link w:val="ac"/>
    <w:uiPriority w:val="99"/>
    <w:unhideWhenUsed/>
    <w:rsid w:val="00D0313C"/>
    <w:pPr>
      <w:tabs>
        <w:tab w:val="center" w:pos="4252"/>
        <w:tab w:val="right" w:pos="8504"/>
      </w:tabs>
      <w:snapToGrid w:val="0"/>
    </w:pPr>
  </w:style>
  <w:style w:type="character" w:customStyle="1" w:styleId="ac">
    <w:name w:val="ヘッダー (文字)"/>
    <w:basedOn w:val="a0"/>
    <w:link w:val="ab"/>
    <w:uiPriority w:val="99"/>
    <w:rsid w:val="00D0313C"/>
  </w:style>
  <w:style w:type="paragraph" w:styleId="ad">
    <w:name w:val="footer"/>
    <w:basedOn w:val="a"/>
    <w:link w:val="ae"/>
    <w:uiPriority w:val="99"/>
    <w:unhideWhenUsed/>
    <w:rsid w:val="00D0313C"/>
    <w:pPr>
      <w:tabs>
        <w:tab w:val="center" w:pos="4252"/>
        <w:tab w:val="right" w:pos="8504"/>
      </w:tabs>
      <w:snapToGrid w:val="0"/>
    </w:pPr>
  </w:style>
  <w:style w:type="character" w:customStyle="1" w:styleId="ae">
    <w:name w:val="フッター (文字)"/>
    <w:basedOn w:val="a0"/>
    <w:link w:val="ad"/>
    <w:uiPriority w:val="99"/>
    <w:rsid w:val="00D031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123FA7-3CBB-4E3F-9F99-AD191E1D83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~WRL0005.tmp</Template>
  <TotalTime>731</TotalTime>
  <Pages>1</Pages>
  <Words>609</Words>
  <Characters>3473</Characters>
  <Application>Microsoft Office Word</Application>
  <DocSecurity>0</DocSecurity>
  <Lines>28</Lines>
  <Paragraphs>8</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4074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38</cp:revision>
  <cp:lastPrinted>2026-03-23T04:10:00Z</cp:lastPrinted>
  <dcterms:created xsi:type="dcterms:W3CDTF">2025-12-15T04:55:00Z</dcterms:created>
  <dcterms:modified xsi:type="dcterms:W3CDTF">2026-03-23T04:32:00Z</dcterms:modified>
</cp:coreProperties>
</file>